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336" w:lineRule="exact"/>
        <w:ind w:left="1778" w:right="2821" w:firstLine="-382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shape style="position:absolute;margin-left:102.57pt;margin-top:-106.036026pt;width:53.199pt;height:31.036pt;mso-position-horizontal-relative:page;mso-position-vertical-relative:paragraph;z-index:-1409" type="#_x0000_t75">
            <v:imagedata r:id="rId6" o:title=""/>
          </v:shape>
        </w:pict>
      </w:r>
      <w:r>
        <w:rPr/>
        <w:pict>
          <v:shape style="position:absolute;margin-left:165.919998pt;margin-top:-76.552025pt;width:220.15pt;height:94.352pt;mso-position-horizontal-relative:page;mso-position-vertical-relative:paragraph;z-index:-1408" type="#_x0000_t75">
            <v:imagedata r:id="rId7" o:title=""/>
          </v:shape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How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HR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-C</w:t>
      </w:r>
      <w:r>
        <w:rPr>
          <w:rFonts w:ascii="Calibri" w:hAnsi="Calibri" w:cs="Calibri" w:eastAsia="Calibri"/>
          <w:sz w:val="28"/>
          <w:szCs w:val="28"/>
          <w:spacing w:val="-13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/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HRM-SCP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HRM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ng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atLeast"/>
        <w:ind w:left="2545" w:right="4529" w:firstLine="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ese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0"/>
          <w:szCs w:val="20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99"/>
          <w:b/>
          <w:bCs/>
        </w:rPr>
        <w:t>z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99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spacing w:val="-2"/>
          <w:w w:val="99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th</w:t>
      </w:r>
      <w:r>
        <w:rPr>
          <w:rFonts w:ascii="Calibri" w:hAnsi="Calibri" w:cs="Calibri" w:eastAsia="Calibri"/>
          <w:sz w:val="20"/>
          <w:szCs w:val="20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e,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99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CP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168" w:lineRule="exact"/>
        <w:ind w:left="2411" w:right="439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Di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20"/>
          <w:szCs w:val="20"/>
          <w:spacing w:val="-17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og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am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99"/>
          <w:position w:val="2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99"/>
          <w:position w:val="2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24" w:after="0" w:line="227" w:lineRule="exact"/>
        <w:ind w:left="2580" w:right="456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20"/>
          <w:szCs w:val="20"/>
          <w:spacing w:val="-16"/>
          <w:w w:val="100"/>
          <w:b/>
          <w:bCs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-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-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-1"/>
        </w:rPr>
        <w:t>t,</w:t>
      </w:r>
      <w:r>
        <w:rPr>
          <w:rFonts w:ascii="Calibri" w:hAnsi="Calibri" w:cs="Calibri" w:eastAsia="Calibri"/>
          <w:sz w:val="20"/>
          <w:szCs w:val="20"/>
          <w:spacing w:val="-8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  <w:position w:val="-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  <w:position w:val="-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99"/>
          <w:b/>
          <w:bCs/>
          <w:position w:val="-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  <w:position w:val="-1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99"/>
          <w:b/>
          <w:bCs/>
          <w:position w:val="-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  <w:position w:val="-1"/>
        </w:rPr>
        <w:t>CP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186" w:lineRule="exact"/>
        <w:ind w:left="2373" w:right="435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2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t,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Sh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2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rt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oci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2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2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2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2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24" w:after="0" w:line="234" w:lineRule="exact"/>
        <w:ind w:left="3035" w:right="5017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pt;margin-top:27.653486pt;width:360pt;height:29.098pt;mso-position-horizontal-relative:page;mso-position-vertical-relative:paragraph;z-index:-1411" type="#_x0000_t202" filled="f" stroked="f">
            <v:textbox inset="0,0,0,0">
              <w:txbxContent>
                <w:p>
                  <w:pPr>
                    <w:spacing w:before="6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308" w:right="-20"/>
                    <w:jc w:val="left"/>
                    <w:rPr>
                      <w:rFonts w:ascii="Calibri" w:hAnsi="Calibri" w:cs="Calibri" w:eastAsia="Calibri"/>
                      <w:sz w:val="12"/>
                      <w:szCs w:val="1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0"/>
                      <w:w w:val="100"/>
                    </w:rPr>
                    <w:t>©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-1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-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0"/>
                      <w:w w:val="100"/>
                    </w:rPr>
                    <w:t>SH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-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FFFFFF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95.5pt;margin-top:27.153486pt;width:361pt;height:30.098pt;mso-position-horizontal-relative:page;mso-position-vertical-relative:paragraph;z-index:-1410" coordorigin="1910,543" coordsize="7220,602">
            <v:group style="position:absolute;left:1920;top:563;width:7200;height:572" coordorigin="1920,563" coordsize="7200,572">
              <v:shape style="position:absolute;left:1920;top:563;width:7200;height:572" coordorigin="1920,563" coordsize="7200,572" path="m1920,1135l9120,1135,9120,563,1920,563,1920,1135xe" filled="f" stroked="t" strokeweight=".5pt" strokecolor="#41709C">
                <v:path arrowok="t"/>
              </v:shape>
            </v:group>
            <v:group style="position:absolute;left:1920;top:553;width:7200;height:582" coordorigin="1920,553" coordsize="7200,582">
              <v:shape style="position:absolute;left:1920;top:553;width:7200;height:582" coordorigin="1920,553" coordsize="7200,582" path="m1920,1135l9120,1135,9120,553,1920,553,1920,1135e" filled="t" fillcolor="#1F4E79" stroked="f">
                <v:path arrowok="t"/>
                <v:fill/>
              </v:shape>
            </v:group>
            <v:group style="position:absolute;left:1920;top:553;width:7200;height:582" coordorigin="1920,553" coordsize="7200,582">
              <v:shape style="position:absolute;left:1920;top:553;width:7200;height:582" coordorigin="1920,553" coordsize="7200,582" path="m1920,1135l9120,1135,9120,553,1920,553,1920,1135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Oc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0"/>
          <w:szCs w:val="20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5,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</w:rPr>
        <w:t>2016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8" w:top="1660" w:bottom="0" w:left="1540" w:right="40"/>
          <w:headerReference w:type="default" r:id="rId5"/>
          <w:type w:val="continuous"/>
          <w:pgSz w:w="11040" w:h="14640"/>
        </w:sectPr>
      </w:pPr>
      <w:rPr/>
    </w:p>
    <w:p>
      <w:pPr>
        <w:spacing w:before="0" w:after="0" w:line="480" w:lineRule="exact"/>
        <w:ind w:left="1758" w:right="-102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0248pt;width:53.199pt;height:31.036pt;mso-position-horizontal-relative:page;mso-position-vertical-relative:paragraph;z-index:-1406" type="#_x0000_t75">
            <v:imagedata r:id="rId8" o:title=""/>
          </v:shape>
        </w:pict>
      </w:r>
      <w:r>
        <w:rPr/>
        <w:pict>
          <v:group style="position:absolute;margin-left:102.57pt;margin-top:34.0112pt;width:346.09pt;height:.1pt;mso-position-horizontal-relative:page;mso-position-vertical-relative:paragraph;z-index:-1405" coordorigin="2051,680" coordsize="6922,2">
            <v:shape style="position:absolute;left:2051;top:680;width:6922;height:2" coordorigin="2051,680" coordsize="6922,0" path="m2051,680l8973,680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color w:val="1F4E79"/>
          <w:spacing w:val="0"/>
          <w:w w:val="100"/>
          <w:b/>
          <w:bCs/>
          <w:position w:val="1"/>
        </w:rPr>
        <w:t>4</w:t>
      </w:r>
      <w:r>
        <w:rPr>
          <w:rFonts w:ascii="Calibri" w:hAnsi="Calibri" w:cs="Calibri" w:eastAsia="Calibri"/>
          <w:sz w:val="40"/>
          <w:szCs w:val="40"/>
          <w:color w:val="1F4E79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cess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shape style="position:absolute;margin-left:106.169998pt;margin-top:-4.438518pt;width:222.39pt;height:111.19pt;mso-position-horizontal-relative:page;mso-position-vertical-relative:paragraph;z-index:-1404" type="#_x0000_t75">
            <v:imagedata r:id="rId9" o:title=""/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1.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ew</w:t>
      </w:r>
      <w:r>
        <w:rPr>
          <w:rFonts w:ascii="Calibri" w:hAnsi="Calibri" w:cs="Calibri" w:eastAsia="Calibri"/>
          <w:sz w:val="20"/>
          <w:szCs w:val="2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rtifi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ind w:left="2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2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-35" w:right="2139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2.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99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4"/>
          <w:w w:val="99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99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2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ase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2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Suc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3.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Solid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2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Plan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6" w:lineRule="exact"/>
        <w:ind w:left="-35" w:right="2196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4.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99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am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1040" w:h="14640"/>
          <w:pgMar w:top="1660" w:bottom="0" w:left="1540" w:right="40"/>
          <w:cols w:num="2" w:equalWidth="0">
            <w:col w:w="4696" w:space="514"/>
            <w:col w:w="425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2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5pt;margin-top:-82.556221pt;width:361pt;height:29.577pt;mso-position-horizontal-relative:page;mso-position-vertical-relative:paragraph;z-index:-1407" coordorigin="1910,-1651" coordsize="7220,592"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e" filled="t" fillcolor="#1F4E79" stroked="f">
                <v:path arrowok="t"/>
                <v:fill/>
              </v:shape>
            </v:group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0" w:after="0" w:line="351" w:lineRule="exact"/>
        <w:ind w:left="1758" w:right="-20"/>
        <w:jc w:val="left"/>
        <w:rPr>
          <w:rFonts w:ascii="Calibri" w:hAnsi="Calibri" w:cs="Calibri" w:eastAsia="Calibri"/>
          <w:sz w:val="34"/>
          <w:szCs w:val="34"/>
        </w:rPr>
      </w:pPr>
      <w:rPr/>
      <w:r>
        <w:rPr/>
        <w:pict>
          <v:shape style="position:absolute;margin-left:102.57pt;margin-top:-5.5248pt;width:53.199pt;height:31.036pt;mso-position-horizontal-relative:page;mso-position-vertical-relative:paragraph;z-index:-1402" type="#_x0000_t75">
            <v:imagedata r:id="rId10" o:title=""/>
          </v:shape>
        </w:pict>
      </w:r>
      <w:r>
        <w:rPr/>
        <w:pict>
          <v:group style="position:absolute;margin-left:102.57pt;margin-top:29.5112pt;width:346.09pt;height:.1pt;mso-position-horizontal-relative:page;mso-position-vertical-relative:paragraph;z-index:-1401" coordorigin="2051,590" coordsize="6922,2">
            <v:shape style="position:absolute;left:2051;top:590;width:6922;height:2" coordorigin="2051,590" coordsize="6922,0" path="m2051,590l8973,590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34"/>
          <w:szCs w:val="34"/>
          <w:spacing w:val="-4"/>
          <w:w w:val="100"/>
          <w:position w:val="2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2"/>
        </w:rPr>
        <w:t>ep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4"/>
          <w:szCs w:val="34"/>
          <w:color w:val="1F4E79"/>
          <w:spacing w:val="0"/>
          <w:w w:val="100"/>
          <w:b/>
          <w:bCs/>
          <w:position w:val="2"/>
        </w:rPr>
        <w:t>1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:</w:t>
      </w:r>
      <w:r>
        <w:rPr>
          <w:rFonts w:ascii="Calibri" w:hAnsi="Calibri" w:cs="Calibri" w:eastAsia="Calibri"/>
          <w:sz w:val="34"/>
          <w:szCs w:val="34"/>
          <w:color w:val="00000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4"/>
          <w:szCs w:val="34"/>
          <w:color w:val="000000"/>
          <w:spacing w:val="-5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4"/>
          <w:szCs w:val="34"/>
          <w:color w:val="000000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b/>
          <w:bCs/>
          <w:position w:val="2"/>
        </w:rPr>
        <w:t>vi</w:t>
      </w:r>
      <w:r>
        <w:rPr>
          <w:rFonts w:ascii="Calibri" w:hAnsi="Calibri" w:cs="Calibri" w:eastAsia="Calibri"/>
          <w:sz w:val="34"/>
          <w:szCs w:val="34"/>
          <w:color w:val="000000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34"/>
          <w:szCs w:val="34"/>
          <w:color w:val="000000"/>
          <w:spacing w:val="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4"/>
          <w:szCs w:val="34"/>
          <w:color w:val="000000"/>
          <w:spacing w:val="-18"/>
          <w:w w:val="100"/>
          <w:position w:val="2"/>
        </w:rPr>
        <w:t>V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al</w:t>
      </w:r>
      <w:r>
        <w:rPr>
          <w:rFonts w:ascii="Calibri" w:hAnsi="Calibri" w:cs="Calibri" w:eastAsia="Calibri"/>
          <w:sz w:val="34"/>
          <w:szCs w:val="34"/>
          <w:color w:val="000000"/>
          <w:spacing w:val="1"/>
          <w:w w:val="100"/>
          <w:position w:val="2"/>
        </w:rPr>
        <w:t>u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4"/>
          <w:szCs w:val="34"/>
          <w:color w:val="000000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34"/>
          <w:szCs w:val="34"/>
          <w:color w:val="000000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34"/>
          <w:szCs w:val="34"/>
          <w:color w:val="000000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34"/>
          <w:szCs w:val="34"/>
          <w:color w:val="000000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4"/>
          <w:szCs w:val="34"/>
          <w:color w:val="000000"/>
          <w:spacing w:val="1"/>
          <w:w w:val="100"/>
          <w:position w:val="2"/>
        </w:rPr>
        <w:t>q</w:t>
      </w:r>
      <w:r>
        <w:rPr>
          <w:rFonts w:ascii="Calibri" w:hAnsi="Calibri" w:cs="Calibri" w:eastAsia="Calibri"/>
          <w:sz w:val="34"/>
          <w:szCs w:val="34"/>
          <w:color w:val="000000"/>
          <w:spacing w:val="1"/>
          <w:w w:val="100"/>
          <w:position w:val="2"/>
        </w:rPr>
        <w:t>u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34"/>
          <w:szCs w:val="34"/>
          <w:color w:val="000000"/>
          <w:spacing w:val="-3"/>
          <w:w w:val="100"/>
          <w:position w:val="2"/>
        </w:rPr>
        <w:t>r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em</w:t>
      </w:r>
      <w:r>
        <w:rPr>
          <w:rFonts w:ascii="Calibri" w:hAnsi="Calibri" w:cs="Calibri" w:eastAsia="Calibri"/>
          <w:sz w:val="34"/>
          <w:szCs w:val="34"/>
          <w:color w:val="000000"/>
          <w:spacing w:val="-1"/>
          <w:w w:val="100"/>
          <w:position w:val="2"/>
        </w:rPr>
        <w:t>e</w:t>
      </w:r>
      <w:r>
        <w:rPr>
          <w:rFonts w:ascii="Calibri" w:hAnsi="Calibri" w:cs="Calibri" w:eastAsia="Calibri"/>
          <w:sz w:val="34"/>
          <w:szCs w:val="34"/>
          <w:color w:val="000000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34"/>
          <w:szCs w:val="34"/>
          <w:color w:val="000000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8" w:footer="0" w:top="1660" w:bottom="0" w:left="1540" w:right="40"/>
          <w:pgSz w:w="11040" w:h="14640"/>
        </w:sectPr>
      </w:pPr>
      <w:rPr/>
    </w:p>
    <w:p>
      <w:pPr>
        <w:spacing w:before="34" w:after="0" w:line="235" w:lineRule="auto"/>
        <w:ind w:left="669" w:right="-36" w:firstLine="-2"/>
        <w:jc w:val="center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95.5pt;margin-top:90.916656pt;width:361pt;height:29.577pt;mso-position-horizontal-relative:page;mso-position-vertical-relative:paragraph;z-index:-1403" coordorigin="1910,1818" coordsize="7220,592">
            <v:group style="position:absolute;left:1920;top:1828;width:7200;height:572" coordorigin="1920,1828" coordsize="7200,572">
              <v:shape style="position:absolute;left:1920;top:1828;width:7200;height:572" coordorigin="1920,1828" coordsize="7200,572" path="m1920,2400l9120,2400,9120,1828,1920,1828,1920,2400e" filled="t" fillcolor="#1F4E79" stroked="f">
                <v:path arrowok="t"/>
                <v:fill/>
              </v:shape>
            </v:group>
            <v:group style="position:absolute;left:1920;top:1828;width:7200;height:572" coordorigin="1920,1828" coordsize="7200,572">
              <v:shape style="position:absolute;left:1920;top:1828;width:7200;height:572" coordorigin="1920,1828" coordsize="7200,572" path="m1920,2400l9120,2400,9120,1828,1920,1828,1920,2400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190002pt;margin-top:-103.204346pt;width:167.059pt;height:186.688pt;mso-position-horizontal-relative:page;mso-position-vertical-relative:paragraph;z-index:-1400" coordorigin="3784,-2064" coordsize="3341,3734">
            <v:shape style="position:absolute;left:4014;top:-2064;width:2689;height:1190" type="#_x0000_t75">
              <v:imagedata r:id="rId11" o:title=""/>
            </v:shape>
            <v:shape style="position:absolute;left:3789;top:-289;width:1608;height:1954" type="#_x0000_t75">
              <v:imagedata r:id="rId12" o:title=""/>
            </v:shape>
            <v:group style="position:absolute;left:3789;top:-289;width:1608;height:1954" coordorigin="3789,-289" coordsize="1608,1954">
              <v:shape style="position:absolute;left:3789;top:-289;width:1608;height:1954" coordorigin="3789,-289" coordsize="1608,1954" path="m3789,1665l5397,1665,5397,-289,3789,-289,3789,1665xe" filled="f" stroked="t" strokeweight=".5pt" strokecolor="#41709C">
                <v:path arrowok="t"/>
              </v:shape>
              <v:shape style="position:absolute;left:4190;top:-877;width:805;height:975" type="#_x0000_t75">
                <v:imagedata r:id="rId13" o:title=""/>
              </v:shape>
              <v:shape style="position:absolute;left:5512;top:-289;width:1608;height:1954" type="#_x0000_t75">
                <v:imagedata r:id="rId14" o:title=""/>
              </v:shape>
            </v:group>
            <v:group style="position:absolute;left:5512;top:-289;width:1608;height:1954" coordorigin="5512,-289" coordsize="1608,1954">
              <v:shape style="position:absolute;left:5512;top:-289;width:1608;height:1954" coordorigin="5512,-289" coordsize="1608,1954" path="m5512,1665l7120,1665,7120,-289,5512,-289,5512,1665xe" filled="f" stroked="t" strokeweight=".5pt" strokecolor="#41709C">
                <v:path arrowok="t"/>
              </v:shape>
              <v:shape style="position:absolute;left:5913;top:-877;width:805;height:975" type="#_x0000_t75">
                <v:imagedata r:id="rId1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6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y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an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f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al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v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4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4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k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2"/>
          <w:w w:val="99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99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16" w:lineRule="exact"/>
        <w:ind w:left="-16" w:right="-36"/>
        <w:jc w:val="center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vi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2"/>
          <w:w w:val="99"/>
        </w:rPr>
        <w:t>v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al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4"/>
          <w:w w:val="100"/>
        </w:rPr>
        <w:t>z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36" w:after="0" w:line="216" w:lineRule="exact"/>
        <w:ind w:left="159" w:right="141"/>
        <w:jc w:val="center"/>
        <w:rPr>
          <w:rFonts w:ascii="Calibri" w:hAnsi="Calibri" w:cs="Calibri" w:eastAsia="Calibri"/>
          <w:sz w:val="18"/>
          <w:szCs w:val="18"/>
        </w:rPr>
      </w:pPr>
      <w:rPr/>
      <w:r>
        <w:rPr/>
        <w:br w:type="column"/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li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v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ty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o</w:t>
      </w:r>
    </w:p>
    <w:p>
      <w:pPr>
        <w:spacing w:before="0" w:after="0" w:line="216" w:lineRule="exact"/>
        <w:ind w:left="-16" w:right="-36"/>
        <w:jc w:val="center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arn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k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lls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2"/>
          <w:w w:val="99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99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im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y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j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mm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y</w:t>
      </w:r>
    </w:p>
    <w:p>
      <w:pPr>
        <w:spacing w:before="22" w:after="0" w:line="216" w:lineRule="exact"/>
        <w:ind w:left="-16" w:right="2254" w:firstLine="-1"/>
        <w:jc w:val="center"/>
        <w:rPr>
          <w:rFonts w:ascii="Calibri" w:hAnsi="Calibri" w:cs="Calibri" w:eastAsia="Calibri"/>
          <w:sz w:val="18"/>
          <w:szCs w:val="18"/>
        </w:rPr>
      </w:pPr>
      <w:rPr/>
      <w:r>
        <w:rPr/>
        <w:br w:type="column"/>
      </w:r>
      <w:r>
        <w:rPr>
          <w:rFonts w:ascii="Calibri" w:hAnsi="Calibri" w:cs="Calibri" w:eastAsia="Calibri"/>
          <w:sz w:val="18"/>
          <w:szCs w:val="18"/>
          <w:spacing w:val="-9"/>
        </w:rPr>
        <w:t>V</w:t>
      </w:r>
      <w:r>
        <w:rPr>
          <w:rFonts w:ascii="Calibri" w:hAnsi="Calibri" w:cs="Calibri" w:eastAsia="Calibri"/>
          <w:sz w:val="18"/>
          <w:szCs w:val="18"/>
          <w:spacing w:val="0"/>
        </w:rPr>
        <w:t>al</w:t>
      </w:r>
      <w:r>
        <w:rPr>
          <w:rFonts w:ascii="Calibri" w:hAnsi="Calibri" w:cs="Calibri" w:eastAsia="Calibri"/>
          <w:sz w:val="18"/>
          <w:szCs w:val="18"/>
          <w:spacing w:val="-1"/>
        </w:rPr>
        <w:t>i</w:t>
      </w:r>
      <w:r>
        <w:rPr>
          <w:rFonts w:ascii="Calibri" w:hAnsi="Calibri" w:cs="Calibri" w:eastAsia="Calibri"/>
          <w:sz w:val="18"/>
          <w:szCs w:val="18"/>
          <w:spacing w:val="-1"/>
        </w:rPr>
        <w:t>d</w:t>
      </w:r>
      <w:r>
        <w:rPr>
          <w:rFonts w:ascii="Calibri" w:hAnsi="Calibri" w:cs="Calibri" w:eastAsia="Calibri"/>
          <w:sz w:val="18"/>
          <w:szCs w:val="18"/>
          <w:spacing w:val="-2"/>
        </w:rPr>
        <w:t>a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fici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y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as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b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b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y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 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k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1"/>
          <w:w w:val="99"/>
        </w:rPr>
        <w:t>w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w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y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k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1"/>
          <w:w w:val="99"/>
        </w:rPr>
        <w:t>w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spacing w:val="-3"/>
          <w:w w:val="99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99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1040" w:h="14640"/>
          <w:pgMar w:top="1660" w:bottom="0" w:left="1540" w:right="40"/>
          <w:cols w:num="4" w:equalWidth="0">
            <w:col w:w="1987" w:space="344"/>
            <w:col w:w="1445" w:space="290"/>
            <w:col w:w="1422" w:space="333"/>
            <w:col w:w="363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103.529999pt;margin-top:-144.314102pt;width:80.446pt;height:127.047pt;mso-position-horizontal-relative:page;mso-position-vertical-relative:paragraph;z-index:-1399" coordorigin="2071,-2886" coordsize="1609,2541">
            <v:shape style="position:absolute;left:2076;top:-2304;width:1599;height:1954" type="#_x0000_t75">
              <v:imagedata r:id="rId16" o:title=""/>
            </v:shape>
            <v:group style="position:absolute;left:2076;top:-2304;width:1599;height:1954" coordorigin="2076,-2304" coordsize="1599,1954">
              <v:shape style="position:absolute;left:2076;top:-2304;width:1599;height:1954" coordorigin="2076,-2304" coordsize="1599,1954" path="m2076,-350l3675,-350,3675,-2304,2076,-2304,2076,-350xe" filled="f" stroked="t" strokeweight=".5pt" strokecolor="#41709C">
                <v:path arrowok="t"/>
              </v:shape>
              <v:shape style="position:absolute;left:2468;top:-2886;width:805;height:975" type="#_x0000_t75">
                <v:imagedata r:id="rId17" o:title=""/>
              </v:shape>
            </v:group>
            <w10:wrap type="none"/>
          </v:group>
        </w:pict>
      </w:r>
      <w:r>
        <w:rPr/>
        <w:pict>
          <v:group style="position:absolute;margin-left:361.459991pt;margin-top:-144.314102pt;width:80.432pt;height:126.637pt;mso-position-horizontal-relative:page;mso-position-vertical-relative:paragraph;z-index:-1398" coordorigin="7229,-2886" coordsize="1609,2533">
            <v:shape style="position:absolute;left:7234;top:-2312;width:1599;height:1954" type="#_x0000_t75">
              <v:imagedata r:id="rId18" o:title=""/>
            </v:shape>
            <v:group style="position:absolute;left:7234;top:-2312;width:1599;height:1954" coordorigin="7234,-2312" coordsize="1599,1954">
              <v:shape style="position:absolute;left:7234;top:-2312;width:1599;height:1954" coordorigin="7234,-2312" coordsize="1599,1954" path="m7234,-359l8833,-359,8833,-2312,7234,-2312,7234,-359xe" filled="f" stroked="t" strokeweight=".5pt" strokecolor="#41709C">
                <v:path arrowok="t"/>
              </v:shape>
              <v:shape style="position:absolute;left:7631;top:-2886;width:805;height:975" type="#_x0000_t75">
                <v:imagedata r:id="rId1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3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left="1713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102.57pt;margin-top:-2.916pt;width:53.199pt;height:31.036pt;mso-position-horizontal-relative:page;mso-position-vertical-relative:paragraph;z-index:-1396" type="#_x0000_t75">
            <v:imagedata r:id="rId20" o:title=""/>
          </v:shape>
        </w:pict>
      </w:r>
      <w:r>
        <w:rPr/>
        <w:pict>
          <v:group style="position:absolute;margin-left:102.57pt;margin-top:32.119999pt;width:346.09pt;height:.1pt;mso-position-horizontal-relative:page;mso-position-vertical-relative:paragraph;z-index:-1395" coordorigin="2051,642" coordsize="6922,2">
            <v:shape style="position:absolute;left:2051;top:642;width:6922;height:2" coordorigin="2051,642" coordsize="6922,0" path="m2051,642l8973,642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CP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-SCP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als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4611" w:right="3389"/>
        <w:jc w:val="center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shape style="position:absolute;margin-left:125.550003pt;margin-top:-7.852069pt;width:46.8pt;height:46.8pt;mso-position-horizontal-relative:page;mso-position-vertical-relative:paragraph;z-index:-1393" type="#_x0000_t75">
            <v:imagedata r:id="rId21" o:title=""/>
          </v:shape>
        </w:pict>
      </w:r>
      <w:r>
        <w:rPr/>
        <w:pict>
          <v:shape style="position:absolute;margin-left:203.449997pt;margin-top:-7.852069pt;width:46.8pt;height:46.8pt;mso-position-horizontal-relative:page;mso-position-vertical-relative:paragraph;z-index:-1392" type="#_x0000_t75">
            <v:imagedata r:id="rId22" o:title=""/>
          </v:shape>
        </w:pict>
      </w:r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2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-11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-3"/>
          <w:w w:val="100"/>
        </w:rPr>
        <w:t>w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o</w:t>
      </w:r>
      <w:r>
        <w:rPr>
          <w:rFonts w:ascii="Calibri" w:hAnsi="Calibri" w:cs="Calibri" w:eastAsia="Calibri"/>
          <w:sz w:val="26"/>
          <w:szCs w:val="26"/>
          <w:spacing w:val="-3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l</w:t>
      </w:r>
      <w:r>
        <w:rPr>
          <w:rFonts w:ascii="Calibri" w:hAnsi="Calibri" w:cs="Calibri" w:eastAsia="Calibri"/>
          <w:sz w:val="26"/>
          <w:szCs w:val="26"/>
          <w:spacing w:val="-1"/>
          <w:w w:val="99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99"/>
        </w:rPr>
        <w:t>v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312" w:lineRule="exact"/>
        <w:ind w:left="4611" w:right="2469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6"/>
          <w:szCs w:val="26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6"/>
          <w:szCs w:val="26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HRM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884" w:right="3182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tifi</w:t>
      </w:r>
      <w:r>
        <w:rPr>
          <w:rFonts w:ascii="Calibri" w:hAnsi="Calibri" w:cs="Calibri" w:eastAsia="Calibri"/>
          <w:sz w:val="26"/>
          <w:szCs w:val="26"/>
          <w:spacing w:val="-1"/>
          <w:w w:val="99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tion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884" w:right="3194"/>
        <w:jc w:val="center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shape style="position:absolute;margin-left:103.639999pt;margin-top:3.018793pt;width:180.57pt;height:120.56pt;mso-position-horizontal-relative:page;mso-position-vertical-relative:paragraph;z-index:-1394" type="#_x0000_t75">
            <v:imagedata r:id="rId23" o:title=""/>
          </v:shape>
        </w:pic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om</w:t>
      </w:r>
      <w:r>
        <w:rPr>
          <w:rFonts w:ascii="Calibri" w:hAnsi="Calibri" w:cs="Calibri" w:eastAsia="Calibri"/>
          <w:sz w:val="26"/>
          <w:szCs w:val="26"/>
          <w:spacing w:val="-1"/>
          <w:w w:val="99"/>
          <w:position w:val="1"/>
        </w:rPr>
        <w:t>m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ission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611" w:right="3058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6"/>
          <w:szCs w:val="26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b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y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92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-17"/>
          <w:w w:val="100"/>
          <w:position w:val="1"/>
        </w:rPr>
        <w:t>’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HR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3" w:lineRule="exact"/>
        <w:ind w:left="4884" w:right="3172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-5"/>
          <w:w w:val="99"/>
          <w:position w:val="1"/>
        </w:rPr>
        <w:t>g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ani</w:t>
      </w:r>
      <w:r>
        <w:rPr>
          <w:rFonts w:ascii="Calibri" w:hAnsi="Calibri" w:cs="Calibri" w:eastAsia="Calibri"/>
          <w:sz w:val="26"/>
          <w:szCs w:val="26"/>
          <w:spacing w:val="-4"/>
          <w:w w:val="99"/>
          <w:position w:val="1"/>
        </w:rPr>
        <w:t>z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tion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652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6"/>
          <w:szCs w:val="26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9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6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,0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0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26"/>
          <w:szCs w:val="26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92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HRM-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-4"/>
          <w:w w:val="100"/>
          <w:position w:val="1"/>
        </w:rPr>
        <w:t>P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07" w:lineRule="exact"/>
        <w:ind w:left="4884" w:right="3265"/>
        <w:jc w:val="center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group style="position:absolute;margin-left:95.75pt;margin-top:42.766788pt;width:360.5pt;height:29.077pt;mso-position-horizontal-relative:page;mso-position-vertical-relative:paragraph;z-index:-1397" coordorigin="1915,855" coordsize="7210,582">
            <v:group style="position:absolute;left:1920;top:860;width:7200;height:572" coordorigin="1920,860" coordsize="7200,572">
              <v:shape style="position:absolute;left:1920;top:860;width:7200;height:572" coordorigin="1920,860" coordsize="7200,572" path="m1920,1432l9120,1432,9120,860,1920,860,1920,1432e" filled="t" fillcolor="#1F4E79" stroked="f">
                <v:path arrowok="t"/>
                <v:fill/>
              </v:shape>
            </v:group>
            <v:group style="position:absolute;left:1920;top:860;width:7200;height:572" coordorigin="1920,860" coordsize="7200,572">
              <v:shape style="position:absolute;left:1920;top:860;width:7200;height:572" coordorigin="1920,860" coordsize="7200,572" path="m1920,1432l9120,1432,9120,860,1920,860,1920,1432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HRM-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S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C</w:t>
      </w:r>
      <w:r>
        <w:rPr>
          <w:rFonts w:ascii="Calibri" w:hAnsi="Calibri" w:cs="Calibri" w:eastAsia="Calibri"/>
          <w:sz w:val="26"/>
          <w:szCs w:val="26"/>
          <w:spacing w:val="-4"/>
          <w:w w:val="99"/>
        </w:rPr>
        <w:t>P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4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99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0" w:after="0" w:line="325" w:lineRule="exact"/>
        <w:ind w:left="1965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SHRM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dy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Compe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ency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Knowled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78" w:lineRule="exact"/>
        <w:ind w:left="511" w:right="-20"/>
        <w:jc w:val="left"/>
        <w:tabs>
          <w:tab w:pos="5380" w:val="left"/>
          <w:tab w:pos="74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95.5pt;margin-top:21.043144pt;width:361pt;height:228.02pt;mso-position-horizontal-relative:page;mso-position-vertical-relative:paragraph;z-index:-1391" coordorigin="1910,421" coordsize="7220,4560">
            <v:group style="position:absolute;left:1920;top:4400;width:7200;height:572" coordorigin="1920,4400" coordsize="7200,572">
              <v:shape style="position:absolute;left:1920;top:4400;width:7200;height:572" coordorigin="1920,4400" coordsize="7200,572" path="m1920,4971l9120,4971,9120,4400,1920,4400,1920,4971e" filled="t" fillcolor="#1F4E79" stroked="f">
                <v:path arrowok="t"/>
                <v:fill/>
              </v:shape>
            </v:group>
            <v:group style="position:absolute;left:1920;top:4400;width:7200;height:572" coordorigin="1920,4400" coordsize="7200,572">
              <v:shape style="position:absolute;left:1920;top:4400;width:7200;height:572" coordorigin="1920,4400" coordsize="7200,572" path="m1920,4971l9120,4971,9120,4400,1920,4400,1920,4971xe" filled="f" stroked="t" strokeweight=".5pt" strokecolor="#41709C">
                <v:path arrowok="t"/>
              </v:shape>
              <v:shape style="position:absolute;left:3010;top:421;width:5201;height:3960" type="#_x0000_t75">
                <v:imagedata r:id="rId2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w w:val="99"/>
        </w:rPr>
      </w:r>
      <w:r>
        <w:rPr>
          <w:rFonts w:ascii="Calibri" w:hAnsi="Calibri" w:cs="Calibri" w:eastAsia="Calibri"/>
          <w:sz w:val="32"/>
          <w:szCs w:val="32"/>
          <w:w w:val="99"/>
          <w:u w:val="single" w:color="5B9BD4"/>
        </w:rPr>
        <w:t> </w:t>
      </w:r>
      <w:r>
        <w:rPr>
          <w:rFonts w:ascii="Calibri" w:hAnsi="Calibri" w:cs="Calibri" w:eastAsia="Calibri"/>
          <w:sz w:val="32"/>
          <w:szCs w:val="32"/>
          <w:w w:val="100"/>
          <w:u w:val="single" w:color="5B9BD4"/>
        </w:rPr>
        <w:tab/>
      </w:r>
      <w:r>
        <w:rPr>
          <w:rFonts w:ascii="Calibri" w:hAnsi="Calibri" w:cs="Calibri" w:eastAsia="Calibri"/>
          <w:sz w:val="32"/>
          <w:szCs w:val="32"/>
          <w:w w:val="100"/>
          <w:u w:val="single" w:color="5B9BD4"/>
        </w:rPr>
      </w:r>
      <w:r>
        <w:rPr>
          <w:rFonts w:ascii="Calibri" w:hAnsi="Calibri" w:cs="Calibri" w:eastAsia="Calibri"/>
          <w:sz w:val="32"/>
          <w:szCs w:val="32"/>
          <w:w w:val="99"/>
          <w:u w:val="single" w:color="5B9BD4"/>
        </w:rPr>
        <w:t>(SH</w:t>
      </w:r>
      <w:r>
        <w:rPr>
          <w:rFonts w:ascii="Calibri" w:hAnsi="Calibri" w:cs="Calibri" w:eastAsia="Calibri"/>
          <w:sz w:val="32"/>
          <w:szCs w:val="32"/>
          <w:spacing w:val="-1"/>
          <w:w w:val="99"/>
          <w:u w:val="single" w:color="5B9BD4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99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  <w:t> </w:t>
      </w:r>
      <w:r>
        <w:rPr>
          <w:rFonts w:ascii="Calibri" w:hAnsi="Calibri" w:cs="Calibri" w:eastAsia="Calibri"/>
          <w:sz w:val="32"/>
          <w:szCs w:val="32"/>
          <w:spacing w:val="5"/>
          <w:w w:val="100"/>
          <w:u w:val="single" w:color="5B9BD4"/>
        </w:rPr>
        <w:t> </w:t>
      </w:r>
      <w:r>
        <w:rPr>
          <w:rFonts w:ascii="Calibri" w:hAnsi="Calibri" w:cs="Calibri" w:eastAsia="Calibri"/>
          <w:sz w:val="32"/>
          <w:szCs w:val="32"/>
          <w:spacing w:val="5"/>
          <w:w w:val="100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  <w:t>B</w:t>
      </w:r>
      <w:r>
        <w:rPr>
          <w:rFonts w:ascii="Calibri" w:hAnsi="Calibri" w:cs="Calibri" w:eastAsia="Calibri"/>
          <w:sz w:val="32"/>
          <w:szCs w:val="32"/>
          <w:spacing w:val="-1"/>
          <w:w w:val="99"/>
          <w:u w:val="single" w:color="5B9BD4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99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  <w:t>CK™)</w:t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99"/>
          <w:u w:val="single" w:color="5B9BD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u w:val="single" w:color="5B9BD4"/>
        </w:rPr>
        <w:tab/>
      </w:r>
      <w:r>
        <w:rPr>
          <w:rFonts w:ascii="Calibri" w:hAnsi="Calibri" w:cs="Calibri" w:eastAsia="Calibri"/>
          <w:sz w:val="32"/>
          <w:szCs w:val="32"/>
          <w:spacing w:val="0"/>
          <w:w w:val="100"/>
          <w:u w:val="single" w:color="5B9BD4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5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73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Sample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BoCK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10"/>
          <w:w w:val="100"/>
          <w:position w:val="1"/>
        </w:rPr>
        <w:t>x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cer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97.973pt;margin-top:-244.491104pt;width:353.69pt;height:232.336pt;mso-position-horizontal-relative:page;mso-position-vertical-relative:paragraph;z-index:-1389" coordorigin="1959,-4890" coordsize="7074,4647">
            <v:shape style="position:absolute;left:2051;top:-4890;width:1064;height:621" type="#_x0000_t75">
              <v:imagedata r:id="rId26" o:title=""/>
            </v:shape>
            <v:group style="position:absolute;left:2051;top:-4189;width:6922;height:2" coordorigin="2051,-4189" coordsize="6922,2">
              <v:shape style="position:absolute;left:2051;top:-4189;width:6922;height:2" coordorigin="2051,-4189" coordsize="6922,0" path="m2051,-4189l8973,-4189e" filled="f" stroked="t" strokeweight=".25pt" strokecolor="#5B9BD4">
                <v:path arrowok="t"/>
              </v:shape>
              <v:shape style="position:absolute;left:1959;top:-4238;width:7074;height:3995" type="#_x0000_t75">
                <v:imagedata r:id="rId2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6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75pt;margin-top:-82.306221pt;width:360.5pt;height:29.077pt;mso-position-horizontal-relative:page;mso-position-vertical-relative:paragraph;z-index:-1390" coordorigin="1915,-1646" coordsize="7210,582"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e" filled="t" fillcolor="#1F4E79" stroked="f">
                <v:path arrowok="t"/>
                <v:fill/>
              </v:shape>
            </v:group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1520" w:bottom="0" w:left="1540" w:right="40"/>
          <w:headerReference w:type="default" r:id="rId24"/>
          <w:pgSz w:w="11040" w:h="14640"/>
        </w:sectPr>
      </w:pPr>
      <w:rPr/>
    </w:p>
    <w:p>
      <w:pPr>
        <w:spacing w:before="17" w:after="0" w:line="481" w:lineRule="exact"/>
        <w:ind w:left="1740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102.57pt;margin-top:35.872986pt;width:346.09pt;height:.1pt;mso-position-horizontal-relative:page;mso-position-vertical-relative:paragraph;z-index:-1387" coordorigin="2051,717" coordsize="6922,2">
            <v:shape style="position:absolute;left:2051;top:717;width:6922;height:2" coordorigin="2051,717" coordsize="6922,0" path="m2051,717l8973,717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SH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M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BoCK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13"/>
          <w:w w:val="100"/>
        </w:rPr>
        <w:t>W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g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tings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8.803536pt;height:181.08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7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1" w:lineRule="exact"/>
        <w:ind w:left="173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95.5pt;margin-top:-86.457001pt;width:361pt;height:29.577pt;mso-position-horizontal-relative:page;mso-position-vertical-relative:paragraph;z-index:-1388" coordorigin="1910,-1729" coordsize="7220,592">
            <v:group style="position:absolute;left:1920;top:-1719;width:7200;height:572" coordorigin="1920,-1719" coordsize="7200,572">
              <v:shape style="position:absolute;left:1920;top:-1719;width:7200;height:572" coordorigin="1920,-1719" coordsize="7200,572" path="m1920,-1148l9120,-1148,9120,-1719,1920,-1719,1920,-1148e" filled="t" fillcolor="#1F4E79" stroked="f">
                <v:path arrowok="t"/>
                <v:fill/>
              </v:shape>
            </v:group>
            <v:group style="position:absolute;left:1920;top:-1719;width:7200;height:572" coordorigin="1920,-1719" coordsize="7200,572">
              <v:shape style="position:absolute;left:1920;top:-1719;width:7200;height:572" coordorigin="1920,-1719" coordsize="7200,572" path="m1920,-1148l9120,-1148,9120,-1719,1920,-1719,1920,-1148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2.57pt;margin-top:-2.996pt;width:53.199pt;height:31.036pt;mso-position-horizontal-relative:page;mso-position-vertical-relative:paragraph;z-index:-1385" type="#_x0000_t75">
            <v:imagedata r:id="rId29" o:title=""/>
          </v:shape>
        </w:pict>
      </w:r>
      <w:r>
        <w:rPr/>
        <w:pict>
          <v:group style="position:absolute;margin-left:102.57pt;margin-top:32.040001pt;width:346.09pt;height:.1pt;mso-position-horizontal-relative:page;mso-position-vertical-relative:paragraph;z-index:-1384" coordorigin="2051,641" coordsize="6922,2">
            <v:shape style="position:absolute;left:2051;top:641;width:6922;height:2" coordorigin="2051,641" coordsize="6922,0" path="m2051,641l8973,641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gibi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ity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6.134585pt;height:108.37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1422" w:right="288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H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M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am</w:t>
      </w:r>
      <w:r>
        <w:rPr>
          <w:rFonts w:ascii="Calibri" w:hAnsi="Calibri" w:cs="Calibri" w:eastAsia="Calibri"/>
          <w:sz w:val="16"/>
          <w:szCs w:val="16"/>
          <w:spacing w:val="-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z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ue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16"/>
          <w:szCs w:val="16"/>
          <w:color w:val="3B91C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16"/>
          <w:szCs w:val="16"/>
          <w:color w:val="3B91C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educ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,</w:t>
      </w:r>
    </w:p>
    <w:p>
      <w:pPr>
        <w:spacing w:before="0" w:after="0" w:line="192" w:lineRule="exact"/>
        <w:ind w:left="999" w:right="2465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k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acce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color w:val="3B91C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color w:val="3B91CC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ess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ona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s,</w:t>
      </w:r>
    </w:p>
    <w:p>
      <w:pPr>
        <w:spacing w:before="0" w:after="0" w:line="189" w:lineRule="exact"/>
        <w:ind w:left="2202" w:right="3633"/>
        <w:jc w:val="center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95.75pt;margin-top:51.169559pt;width:360.5pt;height:29.077pt;mso-position-horizontal-relative:page;mso-position-vertical-relative:paragraph;z-index:-1386" coordorigin="1915,1023" coordsize="7210,582">
            <v:group style="position:absolute;left:1920;top:1028;width:7200;height:572" coordorigin="1920,1028" coordsize="7200,572">
              <v:shape style="position:absolute;left:1920;top:1028;width:7200;height:572" coordorigin="1920,1028" coordsize="7200,572" path="m1920,1600l9120,1600,9120,1028,1920,1028,1920,1600e" filled="t" fillcolor="#1F4E79" stroked="f">
                <v:path arrowok="t"/>
                <v:fill/>
              </v:shape>
            </v:group>
            <v:group style="position:absolute;left:1920;top:1028;width:7200;height:572" coordorigin="1920,1028" coordsize="7200,572">
              <v:shape style="position:absolute;left:1920;top:1028;width:7200;height:572" coordorigin="1920,1028" coordsize="7200,572" path="m1920,1600l9120,1600,9120,1028,1920,1028,1920,160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v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16"/>
          <w:szCs w:val="16"/>
          <w:color w:val="3B91CC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color w:val="3B91CC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om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SHR</w:t>
      </w:r>
      <w:r>
        <w:rPr>
          <w:rFonts w:ascii="Calibri" w:hAnsi="Calibri" w:cs="Calibri" w:eastAsia="Calibri"/>
          <w:sz w:val="16"/>
          <w:szCs w:val="16"/>
          <w:color w:val="3B91CC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-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color w:val="3B91C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3B91CC"/>
          <w:spacing w:val="0"/>
          <w:w w:val="100"/>
          <w:b/>
          <w:bCs/>
        </w:rPr>
        <w:t>SHR</w:t>
      </w:r>
      <w:r>
        <w:rPr>
          <w:rFonts w:ascii="Calibri" w:hAnsi="Calibri" w:cs="Calibri" w:eastAsia="Calibri"/>
          <w:sz w:val="16"/>
          <w:szCs w:val="16"/>
          <w:color w:val="3B91CC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-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3B91C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color w:val="3B91CC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96pt;margin-top:-81.59111pt;width:360pt;height:32.716pt;mso-position-horizontal-relative:page;mso-position-vertical-relative:paragraph;z-index:-1383" coordorigin="1920,-1632" coordsize="7200,654">
            <v:shape style="position:absolute;left:1920;top:-1632;width:7200;height:654" coordorigin="1920,-1632" coordsize="7200,654" path="m1920,-978l9120,-978,9120,-1632,1920,-1632,1920,-978e" filled="t" fillcolor="#BEBEBE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8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99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1520" w:bottom="0" w:left="1540" w:right="40"/>
          <w:pgSz w:w="11040" w:h="14640"/>
        </w:sectPr>
      </w:pPr>
      <w:rPr/>
    </w:p>
    <w:p>
      <w:pPr>
        <w:spacing w:before="18" w:after="0" w:line="240" w:lineRule="auto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3B91CC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0"/>
          <w:szCs w:val="20"/>
          <w:color w:val="3B91CC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3B91CC"/>
          <w:spacing w:val="-18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3B91C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3B91CC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3B91C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3B91CC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GTH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160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–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180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(k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964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shape style="position:absolute;margin-left:108.330002pt;margin-top:17.930483pt;width:308.37pt;height:91.154pt;mso-position-horizontal-relative:page;mso-position-vertical-relative:paragraph;z-index:-1381" type="#_x0000_t75">
            <v:imagedata r:id="rId32" o:title=""/>
          </v:shape>
        </w:pict>
      </w:r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40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len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3B91CC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IC</w:t>
      </w:r>
      <w:r>
        <w:rPr>
          <w:rFonts w:ascii="Calibri" w:hAnsi="Calibri" w:cs="Calibri" w:eastAsia="Calibri"/>
          <w:sz w:val="20"/>
          <w:szCs w:val="20"/>
          <w:color w:val="3B91CC"/>
          <w:spacing w:val="-18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0"/>
          <w:szCs w:val="20"/>
          <w:color w:val="3B91CC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3B91C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3B91CC"/>
          <w:spacing w:val="-7"/>
          <w:w w:val="100"/>
          <w:b/>
          <w:bCs/>
        </w:rPr>
        <w:t>Y</w:t>
      </w:r>
      <w:r>
        <w:rPr>
          <w:rFonts w:ascii="Calibri" w:hAnsi="Calibri" w:cs="Calibri" w:eastAsia="Calibri"/>
          <w:sz w:val="20"/>
          <w:szCs w:val="20"/>
          <w:color w:val="3B91CC"/>
          <w:spacing w:val="0"/>
          <w:w w:val="100"/>
          <w:b/>
          <w:bCs/>
        </w:rPr>
        <w:t>CLE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7" w:lineRule="exact"/>
        <w:ind w:left="69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95.5pt;margin-top:29.40744pt;width:361pt;height:29.577pt;mso-position-horizontal-relative:page;mso-position-vertical-relative:paragraph;z-index:-1382" coordorigin="1910,588" coordsize="7220,592">
            <v:group style="position:absolute;left:1920;top:598;width:7200;height:572" coordorigin="1920,598" coordsize="7200,572">
              <v:shape style="position:absolute;left:1920;top:598;width:7200;height:572" coordorigin="1920,598" coordsize="7200,572" path="m1920,1170l9120,1170,9120,598,1920,598,1920,1170e" filled="t" fillcolor="#1F4E79" stroked="f">
                <v:path arrowok="t"/>
                <v:fill/>
              </v:shape>
            </v:group>
            <v:group style="position:absolute;left:1920;top:598;width:7200;height:572" coordorigin="1920,598" coordsize="7200,572">
              <v:shape style="position:absolute;left:1920;top:598;width:7200;height:572" coordorigin="1920,598" coordsize="7200,572" path="m1920,1170l9120,1170,9120,598,1920,598,1920,117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alid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-1"/>
        </w:rPr>
        <w:t>9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401" w:lineRule="exact"/>
        <w:ind w:left="1711" w:right="-20"/>
        <w:jc w:val="left"/>
        <w:rPr>
          <w:rFonts w:ascii="Calibri" w:hAnsi="Calibri" w:cs="Calibri" w:eastAsia="Calibri"/>
          <w:sz w:val="31"/>
          <w:szCs w:val="31"/>
        </w:rPr>
      </w:pPr>
      <w:rPr/>
      <w:r>
        <w:rPr/>
        <w:pict>
          <v:shape style="position:absolute;margin-left:102.57pt;margin-top:-2.599462pt;width:53.199pt;height:31.036pt;mso-position-horizontal-relative:page;mso-position-vertical-relative:paragraph;z-index:-1379" type="#_x0000_t75">
            <v:imagedata r:id="rId33" o:title=""/>
          </v:shape>
        </w:pict>
      </w:r>
      <w:r>
        <w:rPr/>
        <w:pict>
          <v:group style="position:absolute;margin-left:102.57pt;margin-top:32.436539pt;width:346.09pt;height:.1pt;mso-position-horizontal-relative:page;mso-position-vertical-relative:paragraph;z-index:-1378" coordorigin="2051,649" coordsize="6922,2">
            <v:shape style="position:absolute;left:2051;top:649;width:6922;height:2" coordorigin="2051,649" coordsize="6922,0" path="m2051,649l8973,649e" filled="f" stroked="t" strokeweight=".25pt" strokecolor="#5B9BD4">
              <v:path arrowok="t"/>
            </v:shape>
          </v:group>
          <w10:wrap type="none"/>
        </w:pict>
      </w:r>
      <w:r>
        <w:rPr/>
        <w:pict>
          <v:group style="position:absolute;margin-left:102.695pt;margin-top:41.051537pt;width:350.28pt;height:170.46pt;mso-position-horizontal-relative:page;mso-position-vertical-relative:paragraph;z-index:-1377" coordorigin="2054,821" coordsize="7006,3409">
            <v:group style="position:absolute;left:3374;top:824;width:5683;height:3404" coordorigin="3374,824" coordsize="5683,3404">
              <v:shape style="position:absolute;left:3374;top:824;width:5683;height:3404" coordorigin="3374,824" coordsize="5683,3404" path="m9057,824l5076,824,3374,2526,5076,4228,9057,4228,9057,824e" filled="t" fillcolor="#EC7C30" stroked="f">
                <v:path arrowok="t"/>
                <v:fill/>
              </v:shape>
              <v:shape style="position:absolute;left:6806;top:2122;width:2174;height:808" type="#_x0000_t75">
                <v:imagedata r:id="rId34" o:title=""/>
              </v:shape>
            </v:group>
            <v:group style="position:absolute;left:2056;top:824;width:4701;height:3404" coordorigin="2056,824" coordsize="4701,3404">
              <v:shape style="position:absolute;left:2056;top:824;width:4701;height:3404" coordorigin="2056,824" coordsize="4701,3404" path="m5055,824l2056,824,2056,4228,5055,4228,6757,2526,5055,824e" filled="t" fillcolor="#FFC000" stroked="f">
                <v:path arrowok="t"/>
                <v:fill/>
              </v:shape>
              <v:shape style="position:absolute;left:2128;top:1261;width:240;height:223" type="#_x0000_t75">
                <v:imagedata r:id="rId35" o:title=""/>
              </v:shape>
              <v:shape style="position:absolute;left:2128;top:2029;width:240;height:223" type="#_x0000_t75">
                <v:imagedata r:id="rId36" o:title=""/>
              </v:shape>
              <v:shape style="position:absolute;left:2128;top:3181;width:240;height:223" type="#_x0000_t75">
                <v:imagedata r:id="rId3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1"/>
          <w:szCs w:val="31"/>
          <w:spacing w:val="0"/>
          <w:w w:val="100"/>
        </w:rPr>
        <w:t>S</w:t>
      </w:r>
      <w:r>
        <w:rPr>
          <w:rFonts w:ascii="Calibri" w:hAnsi="Calibri" w:cs="Calibri" w:eastAsia="Calibri"/>
          <w:sz w:val="31"/>
          <w:szCs w:val="31"/>
          <w:spacing w:val="-4"/>
          <w:w w:val="100"/>
        </w:rPr>
        <w:t>t</w:t>
      </w:r>
      <w:r>
        <w:rPr>
          <w:rFonts w:ascii="Calibri" w:hAnsi="Calibri" w:cs="Calibri" w:eastAsia="Calibri"/>
          <w:sz w:val="31"/>
          <w:szCs w:val="31"/>
          <w:spacing w:val="0"/>
          <w:w w:val="100"/>
        </w:rPr>
        <w:t>ep</w:t>
      </w:r>
      <w:r>
        <w:rPr>
          <w:rFonts w:ascii="Calibri" w:hAnsi="Calibri" w:cs="Calibri" w:eastAsia="Calibri"/>
          <w:sz w:val="31"/>
          <w:szCs w:val="31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color w:val="1F4E79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31"/>
          <w:szCs w:val="31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31"/>
          <w:szCs w:val="3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ti</w:t>
      </w:r>
      <w:r>
        <w:rPr>
          <w:rFonts w:ascii="Calibri" w:hAnsi="Calibri" w:cs="Calibri" w:eastAsia="Calibri"/>
          <w:sz w:val="31"/>
          <w:szCs w:val="31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31"/>
          <w:szCs w:val="31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31"/>
          <w:szCs w:val="31"/>
          <w:color w:val="000000"/>
          <w:spacing w:val="-4"/>
          <w:w w:val="100"/>
        </w:rPr>
        <w:t>r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og</w:t>
      </w:r>
      <w:r>
        <w:rPr>
          <w:rFonts w:ascii="Calibri" w:hAnsi="Calibri" w:cs="Calibri" w:eastAsia="Calibri"/>
          <w:sz w:val="31"/>
          <w:szCs w:val="31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am</w:t>
      </w:r>
      <w:r>
        <w:rPr>
          <w:rFonts w:ascii="Calibri" w:hAnsi="Calibri" w:cs="Calibri" w:eastAsia="Calibri"/>
          <w:sz w:val="31"/>
          <w:szCs w:val="31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-4"/>
          <w:w w:val="100"/>
        </w:rPr>
        <w:t>t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31"/>
          <w:szCs w:val="31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31"/>
          <w:szCs w:val="3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31"/>
          <w:szCs w:val="31"/>
          <w:color w:val="000000"/>
          <w:spacing w:val="-5"/>
          <w:w w:val="100"/>
        </w:rPr>
        <w:t>r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ea</w:t>
      </w:r>
      <w:r>
        <w:rPr>
          <w:rFonts w:ascii="Calibri" w:hAnsi="Calibri" w:cs="Calibri" w:eastAsia="Calibri"/>
          <w:sz w:val="31"/>
          <w:szCs w:val="3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1"/>
          <w:szCs w:val="31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Suc</w:t>
      </w:r>
      <w:r>
        <w:rPr>
          <w:rFonts w:ascii="Calibri" w:hAnsi="Calibri" w:cs="Calibri" w:eastAsia="Calibri"/>
          <w:sz w:val="31"/>
          <w:szCs w:val="3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1"/>
          <w:szCs w:val="3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31"/>
          <w:szCs w:val="31"/>
          <w:color w:val="000000"/>
          <w:spacing w:val="0"/>
          <w:w w:val="100"/>
        </w:rPr>
        <w:t>s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375" w:lineRule="exact"/>
        <w:ind w:left="949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384" w:lineRule="exact"/>
        <w:ind w:left="949" w:right="581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FFFFFF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ing</w:t>
      </w:r>
      <w:r>
        <w:rPr>
          <w:rFonts w:ascii="Calibri" w:hAnsi="Calibri" w:cs="Calibri" w:eastAsia="Calibri"/>
          <w:sz w:val="32"/>
          <w:szCs w:val="32"/>
          <w:color w:val="FFFFFF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ei</w:t>
      </w:r>
      <w:r>
        <w:rPr>
          <w:rFonts w:ascii="Calibri" w:hAnsi="Calibri" w:cs="Calibri" w:eastAsia="Calibri"/>
          <w:sz w:val="32"/>
          <w:szCs w:val="32"/>
          <w:color w:val="FFFFFF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FFFFFF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ceme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FFFFFF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ls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384" w:lineRule="exact"/>
        <w:ind w:left="949" w:right="5167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95.75pt;margin-top:77.778pt;width:360.5pt;height:29.077pt;mso-position-horizontal-relative:page;mso-position-vertical-relative:paragraph;z-index:-1380" coordorigin="1915,1556" coordsize="7210,582">
            <v:group style="position:absolute;left:1920;top:1561;width:7200;height:572" coordorigin="1920,1561" coordsize="7200,572">
              <v:shape style="position:absolute;left:1920;top:1561;width:7200;height:572" coordorigin="1920,1561" coordsize="7200,572" path="m1920,2132l9120,2132,9120,1561,1920,1561,1920,2132e" filled="t" fillcolor="#1F4E79" stroked="f">
                <v:path arrowok="t"/>
                <v:fill/>
              </v:shape>
            </v:group>
            <v:group style="position:absolute;left:1920;top:1561;width:7200;height:572" coordorigin="1920,1561" coordsize="7200,572">
              <v:shape style="position:absolute;left:1920;top:1561;width:7200;height:572" coordorigin="1920,1561" coordsize="7200,572" path="m1920,2132l9120,2132,9120,1561,1920,1561,1920,2132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2"/>
          <w:szCs w:val="32"/>
          <w:color w:val="FFFFFF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ing</w:t>
      </w:r>
      <w:r>
        <w:rPr>
          <w:rFonts w:ascii="Calibri" w:hAnsi="Calibri" w:cs="Calibri" w:eastAsia="Calibri"/>
          <w:sz w:val="32"/>
          <w:szCs w:val="32"/>
          <w:color w:val="FFFFFF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tyle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ing</w:t>
      </w:r>
      <w:r>
        <w:rPr>
          <w:rFonts w:ascii="Calibri" w:hAnsi="Calibri" w:cs="Calibri" w:eastAsia="Calibri"/>
          <w:sz w:val="32"/>
          <w:szCs w:val="32"/>
          <w:color w:val="FFFFFF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FFFF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FFFFFF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FFFFFF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100"/>
          <w:b/>
          <w:bCs/>
        </w:rPr>
        <w:t>ences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10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99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2240" w:bottom="0" w:left="1540" w:right="40"/>
          <w:headerReference w:type="default" r:id="rId31"/>
          <w:pgSz w:w="11040" w:h="14640"/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118" w:footer="0" w:top="2240" w:bottom="0" w:left="1540" w:right="40"/>
          <w:headerReference w:type="default" r:id="rId38"/>
          <w:pgSz w:w="11040" w:h="14640"/>
        </w:sectPr>
      </w:pPr>
      <w:rPr/>
    </w:p>
    <w:p>
      <w:pPr>
        <w:spacing w:before="18" w:after="0" w:line="240" w:lineRule="auto"/>
        <w:ind w:left="736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color w:val="7E7E7E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16</w:t>
      </w:r>
      <w:r>
        <w:rPr>
          <w:rFonts w:ascii="Calibri" w:hAnsi="Calibri" w:cs="Calibri" w:eastAsia="Calibri"/>
          <w:sz w:val="24"/>
          <w:szCs w:val="24"/>
          <w:color w:val="7E7E7E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7E7E7E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7E7E7E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7E7E7E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7E7E7E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7E7E7E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7E7E7E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7E7E7E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7E7E7E"/>
          <w:spacing w:val="-3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color w:val="7E7E7E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7E7E7E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7E7E7E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7E7E7E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93" w:after="0" w:line="264" w:lineRule="exact"/>
        <w:ind w:left="271" w:right="1998" w:firstLine="-271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Based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SHRM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-SCP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64" w:lineRule="exact"/>
        <w:ind w:left="271" w:right="2110" w:firstLine="-271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08pt;margin-top:-25.960014pt;width:214.04pt;height:145.19pt;mso-position-horizontal-relative:page;mso-position-vertical-relative:paragraph;z-index:-1375" type="#_x0000_t75">
            <v:imagedata r:id="rId39" o:title=""/>
          </v:shape>
        </w:pict>
      </w:r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</w:p>
    <w:p>
      <w:pPr>
        <w:spacing w:before="0" w:after="0" w:line="264" w:lineRule="exact"/>
        <w:ind w:left="271" w:right="2115" w:firstLine="-27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</w:p>
    <w:p>
      <w:pPr>
        <w:spacing w:before="2" w:after="0" w:line="240" w:lineRule="auto"/>
        <w:ind w:left="27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1,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00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actice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7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95.5pt;margin-top:50.698914pt;width:361pt;height:29.577pt;mso-position-horizontal-relative:page;mso-position-vertical-relative:paragraph;z-index:-1376" coordorigin="1910,1014" coordsize="7220,592">
            <v:group style="position:absolute;left:1920;top:1024;width:7200;height:572" coordorigin="1920,1024" coordsize="7200,572">
              <v:shape style="position:absolute;left:1920;top:1024;width:7200;height:572" coordorigin="1920,1024" coordsize="7200,572" path="m1920,1596l9120,1596,9120,1024,1920,1024,1920,1596e" filled="t" fillcolor="#1F4E79" stroked="f">
                <v:path arrowok="t"/>
                <v:fill/>
              </v:shape>
            </v:group>
            <v:group style="position:absolute;left:1920;top:1024;width:7200;height:572" coordorigin="1920,1024" coordsize="7200,572">
              <v:shape style="position:absolute;left:1920;top:1024;width:7200;height:572" coordorigin="1920,1024" coordsize="7200,572" path="m1920,1596l9120,1596,9120,1024,1920,1024,1920,1596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  <w:cols w:num="2" w:equalWidth="0">
            <w:col w:w="3558" w:space="1290"/>
            <w:col w:w="4612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11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5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626pt;width:53.199pt;height:31.036pt;mso-position-horizontal-relative:page;mso-position-vertical-relative:paragraph;z-index:-1373" type="#_x0000_t75">
            <v:imagedata r:id="rId40" o:title=""/>
          </v:shape>
        </w:pict>
      </w:r>
      <w:r>
        <w:rPr/>
        <w:pict>
          <v:group style="position:absolute;margin-left:102.57pt;margin-top:33.410pt;width:346.09pt;height:.1pt;mso-position-horizontal-relative:page;mso-position-vertical-relative:paragraph;z-index:-1372" coordorigin="2051,668" coordsize="6922,2">
            <v:shape style="position:absolute;left:2051;top:668;width:6922;height:2" coordorigin="2051,668" coordsize="6922,0" path="m2051,668l8973,668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Inco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BoCK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12" w:after="0" w:line="240" w:lineRule="auto"/>
        <w:ind w:left="94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63.934998pt;margin-top:-42.144917pt;width:212.5pt;height:180.6pt;mso-position-horizontal-relative:page;mso-position-vertical-relative:paragraph;z-index:-1371" coordorigin="3279,-843" coordsize="4250,3612">
            <v:group style="position:absolute;left:3878;top:-840;width:3648;height:3607" coordorigin="3878,-840" coordsize="3648,3607">
              <v:shape style="position:absolute;left:3878;top:-840;width:3648;height:3607" coordorigin="3878,-840" coordsize="3648,3607" path="m5702,-840l5553,-834,5407,-817,5264,-788,5126,-748,4992,-699,4864,-639,4742,-570,4625,-492,4515,-406,4413,-312,4317,-211,4230,-102,4152,13,4082,134,4022,261,3971,393,3931,530,3902,671,3884,815,3878,963,3884,1111,3902,1256,3931,1397,3971,1533,4022,1665,4082,1792,4152,1913,4230,2028,4317,2137,4413,2238,4515,2332,4625,2419,4742,2496,4864,2565,4992,2625,5126,2675,5264,2714,5407,2743,5553,2761,5702,2767,5852,2761,5998,2743,6141,2714,6279,2675,6412,2625,6541,2565,6663,2496,6779,2419,6889,2332,6992,2238,7087,2137,7174,2028,7253,1913,7323,1792,7383,1665,7433,1533,7473,1397,7502,1256,7520,1111,7526,963,7520,815,7502,671,7473,530,7433,393,7383,261,7323,134,7253,13,7174,-102,7087,-211,6992,-312,6889,-406,6779,-492,6663,-570,6541,-639,6412,-699,6279,-748,6141,-788,5998,-817,5852,-834,5702,-840e" filled="t" fillcolor="#EC7C30" stroked="f">
                <v:path arrowok="t"/>
                <v:fill/>
              </v:shape>
            </v:group>
            <v:group style="position:absolute;left:3281;top:-840;width:3749;height:3607" coordorigin="3281,-840" coordsize="3749,3607">
              <v:shape style="position:absolute;left:3281;top:-840;width:3749;height:3607" coordorigin="3281,-840" coordsize="3749,3607" path="m5156,-840l5002,-834,4852,-817,4705,-788,4563,-748,4426,-699,4294,-639,4168,-570,4049,-492,3936,-406,3830,-312,3732,-211,3643,-102,3562,13,3490,134,3429,261,3377,393,3336,530,3306,671,3287,815,3281,963,3287,1111,3306,1256,3336,1397,3377,1533,3429,1665,3490,1792,3562,1913,3643,2028,3732,2137,3830,2238,3936,2332,4049,2419,4168,2496,4294,2565,4426,2625,4563,2675,4705,2714,4852,2743,5002,2761,5156,2767,5310,2761,5460,2743,5606,2714,5748,2675,5886,2625,6017,2565,6143,2496,6263,2419,6376,2332,6481,2238,6579,2137,6669,2028,6750,1913,6821,1792,6883,1665,6935,1533,6976,1397,7006,1256,7024,1111,7031,963,7024,815,7006,671,6976,530,6935,393,6883,261,6821,134,6750,13,6669,-102,6579,-211,6481,-312,6376,-406,6263,-492,6143,-570,6017,-639,5886,-699,5748,-748,5606,-788,5460,-817,5310,-834,5156,-840e" filled="t" fillcolor="#FFC000" stroked="f">
                <v:path arrowok="t"/>
                <v:fill/>
              </v:shape>
            </v:group>
            <v:group style="position:absolute;left:4677;top:185;width:1496;height:1391" coordorigin="4677,185" coordsize="1496,1391">
              <v:shape style="position:absolute;left:4677;top:185;width:1496;height:1391" coordorigin="4677,185" coordsize="1496,1391" path="m5425,185l5363,188,5303,195,5188,221,5081,263,4983,320,4896,389,4821,470,4760,561,4715,661,4686,768,4677,881,4679,938,4698,1048,4735,1152,4789,1247,4857,1334,4938,1409,5031,1472,5133,1522,5245,1556,5363,1574,5425,1576,5486,1574,5546,1567,5661,1541,5768,1499,5866,1442,5953,1373,6028,1292,6089,1200,6134,1101,6163,994,6173,881,6170,824,6151,714,6114,610,6061,515,5993,428,5911,353,5819,290,5716,240,5604,206,5486,188,5425,185e" filled="t" fillcolor="#5B9BD4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</w:rPr>
        <w:t>SHRM</w:t>
      </w:r>
      <w:r>
        <w:rPr>
          <w:rFonts w:ascii="Calibri" w:hAnsi="Calibri" w:cs="Calibri" w:eastAsia="Calibri"/>
          <w:sz w:val="28"/>
          <w:szCs w:val="28"/>
          <w:color w:val="7E7E7E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7E7E7E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</w:rPr>
        <w:t>oCK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b/>
          <w:bCs/>
        </w:rPr>
        <w:t>x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556" w:lineRule="exact"/>
        <w:ind w:right="-20"/>
        <w:jc w:val="left"/>
        <w:tabs>
          <w:tab w:pos="238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b/>
          <w:bCs/>
          <w:position w:val="1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b/>
          <w:bCs/>
          <w:position w:val="1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b/>
          <w:bCs/>
          <w:position w:val="1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1"/>
        </w:rPr>
        <w:t>ent</w:t>
        <w:tab/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  <w:position w:val="11"/>
        </w:rPr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-4"/>
        </w:rPr>
        <w:t>SHRM</w:t>
      </w:r>
      <w:r>
        <w:rPr>
          <w:rFonts w:ascii="Calibri" w:hAnsi="Calibri" w:cs="Calibri" w:eastAsia="Calibri"/>
          <w:sz w:val="28"/>
          <w:szCs w:val="28"/>
          <w:color w:val="7E7E7E"/>
          <w:spacing w:val="-1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28"/>
          <w:szCs w:val="28"/>
          <w:color w:val="7E7E7E"/>
          <w:spacing w:val="-1"/>
          <w:w w:val="100"/>
          <w:b/>
          <w:bCs/>
          <w:position w:val="-4"/>
        </w:rPr>
        <w:t>L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-4"/>
        </w:rPr>
        <w:t>e</w:t>
      </w:r>
      <w:r>
        <w:rPr>
          <w:rFonts w:ascii="Calibri" w:hAnsi="Calibri" w:cs="Calibri" w:eastAsia="Calibri"/>
          <w:sz w:val="28"/>
          <w:szCs w:val="28"/>
          <w:color w:val="7E7E7E"/>
          <w:spacing w:val="1"/>
          <w:w w:val="100"/>
          <w:b/>
          <w:bCs/>
          <w:position w:val="-4"/>
        </w:rPr>
        <w:t>a</w:t>
      </w:r>
      <w:r>
        <w:rPr>
          <w:rFonts w:ascii="Calibri" w:hAnsi="Calibri" w:cs="Calibri" w:eastAsia="Calibri"/>
          <w:sz w:val="28"/>
          <w:szCs w:val="28"/>
          <w:color w:val="7E7E7E"/>
          <w:spacing w:val="1"/>
          <w:w w:val="100"/>
          <w:b/>
          <w:bCs/>
          <w:position w:val="-4"/>
        </w:rPr>
        <w:t>r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-4"/>
        </w:rPr>
        <w:t>n</w:t>
      </w:r>
      <w:r>
        <w:rPr>
          <w:rFonts w:ascii="Calibri" w:hAnsi="Calibri" w:cs="Calibri" w:eastAsia="Calibri"/>
          <w:sz w:val="28"/>
          <w:szCs w:val="28"/>
          <w:color w:val="7E7E7E"/>
          <w:spacing w:val="1"/>
          <w:w w:val="100"/>
          <w:b/>
          <w:bCs/>
          <w:position w:val="-4"/>
        </w:rPr>
        <w:t>i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-4"/>
        </w:rPr>
        <w:t>ng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2351" w:right="2439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7E7E7E"/>
          <w:spacing w:val="-6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28"/>
          <w:szCs w:val="28"/>
          <w:color w:val="7E7E7E"/>
          <w:spacing w:val="-3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28"/>
          <w:szCs w:val="28"/>
          <w:color w:val="7E7E7E"/>
          <w:spacing w:val="-2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28"/>
          <w:szCs w:val="28"/>
          <w:color w:val="7E7E7E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1"/>
        </w:rPr>
        <w:t>em</w:t>
      </w:r>
      <w:r>
        <w:rPr>
          <w:rFonts w:ascii="Calibri" w:hAnsi="Calibri" w:cs="Calibri" w:eastAsia="Calibri"/>
          <w:sz w:val="28"/>
          <w:szCs w:val="28"/>
          <w:color w:val="7E7E7E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7E7E7E"/>
          <w:spacing w:val="-5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1"/>
        </w:rPr>
        <w:t>or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2351" w:right="2309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1"/>
        </w:rPr>
        <w:t>SHRM-CP</w:t>
      </w:r>
      <w:r>
        <w:rPr>
          <w:rFonts w:ascii="Calibri" w:hAnsi="Calibri" w:cs="Calibri" w:eastAsia="Calibri"/>
          <w:sz w:val="28"/>
          <w:szCs w:val="28"/>
          <w:color w:val="7E7E7E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  <w:position w:val="1"/>
        </w:rPr>
        <w:t>&amp;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23" w:lineRule="exact"/>
        <w:ind w:left="2351" w:right="2436"/>
        <w:jc w:val="center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95.75pt;margin-top:38.228230pt;width:360.5pt;height:29.077pt;mso-position-horizontal-relative:page;mso-position-vertical-relative:paragraph;z-index:-1374" coordorigin="1915,765" coordsize="7210,582">
            <v:group style="position:absolute;left:1920;top:770;width:7200;height:572" coordorigin="1920,770" coordsize="7200,572">
              <v:shape style="position:absolute;left:1920;top:770;width:7200;height:572" coordorigin="1920,770" coordsize="7200,572" path="m1920,1341l9120,1341,9120,770,1920,770,1920,1341e" filled="t" fillcolor="#1F4E79" stroked="f">
                <v:path arrowok="t"/>
                <v:fill/>
              </v:shape>
            </v:group>
            <v:group style="position:absolute;left:1920;top:770;width:7200;height:572" coordorigin="1920,770" coordsize="7200,572">
              <v:shape style="position:absolute;left:1920;top:770;width:7200;height:572" coordorigin="1920,770" coordsize="7200,572" path="m1920,1341l9120,1341,9120,770,1920,770,1920,1341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7E7E7E"/>
          <w:spacing w:val="0"/>
          <w:w w:val="100"/>
          <w:b/>
          <w:bCs/>
        </w:rPr>
        <w:t>SHRM-SCP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040" w:h="14640"/>
          <w:pgMar w:top="1660" w:bottom="0" w:left="1540" w:right="40"/>
          <w:cols w:num="2" w:equalWidth="0">
            <w:col w:w="2327" w:space="1013"/>
            <w:col w:w="61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12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99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68" w:lineRule="exact"/>
        <w:ind w:left="171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576pt;width:53.199pt;height:31.036pt;mso-position-horizontal-relative:page;mso-position-vertical-relative:paragraph;z-index:-1369" type="#_x0000_t75">
            <v:imagedata r:id="rId42" o:title=""/>
          </v:shape>
        </w:pic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10"/>
          <w:w w:val="100"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ning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13" w:right="-20"/>
        <w:jc w:val="left"/>
        <w:tabs>
          <w:tab w:pos="28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02.57pt;margin-top:-8.748133pt;width:346.09pt;height:.1pt;mso-position-horizontal-relative:page;mso-position-vertical-relative:paragraph;z-index:-1368" coordorigin="2051,-175" coordsize="6922,2">
            <v:shape style="position:absolute;left:2051;top:-175;width:6922;height:2" coordorigin="2051,-175" coordsize="6922,0" path="m2051,-175l8973,-175e" filled="f" stroked="t" strokeweight=".25pt" strokecolor="#5B9BD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•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-CP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-SCP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</w:p>
    <w:p>
      <w:pPr>
        <w:spacing w:before="9" w:after="0" w:line="203" w:lineRule="exact"/>
        <w:ind w:left="288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  <w:position w:val="-1"/>
        </w:rPr>
        <w:t>ra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  <w:position w:val="-1"/>
        </w:rPr>
        <w:t>ed</w:t>
      </w:r>
      <w:r>
        <w:rPr>
          <w:rFonts w:ascii="Arial" w:hAnsi="Arial" w:cs="Arial" w:eastAsia="Arial"/>
          <w:sz w:val="18"/>
          <w:szCs w:val="18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40" w:lineRule="auto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85.662506pt;margin-top:-46.535629pt;width:258.715000pt;height:155.405pt;mso-position-horizontal-relative:page;mso-position-vertical-relative:paragraph;z-index:-1367" coordorigin="3713,-931" coordsize="5174,3108">
            <v:shape style="position:absolute;left:3721;top:-923;width:5159;height:3093" type="#_x0000_t75">
              <v:imagedata r:id="rId43" o:title=""/>
            </v:shape>
            <v:group style="position:absolute;left:3717;top:-927;width:5167;height:3101" coordorigin="3717,-927" coordsize="5167,3101">
              <v:shape style="position:absolute;left:3717;top:-927;width:5167;height:3101" coordorigin="3717,-927" coordsize="5167,3101" path="m3717,2174l8884,2174,8884,-927,3717,-927,3717,2174xe" filled="f" stroked="t" strokeweight=".375pt" strokecolor="#6D90BD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BAR</w:t>
      </w:r>
    </w:p>
    <w:p>
      <w:pPr>
        <w:spacing w:before="9" w:after="0" w:line="240" w:lineRule="auto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Wingdings" w:hAnsi="Wingdings" w:cs="Wingdings" w:eastAsia="Wingdings"/>
          <w:sz w:val="18"/>
          <w:szCs w:val="1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</w:p>
    <w:p>
      <w:pPr>
        <w:spacing w:before="9" w:after="0" w:line="240" w:lineRule="auto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Wingdings" w:hAnsi="Wingdings" w:cs="Wingdings" w:eastAsia="Wingdings"/>
          <w:sz w:val="18"/>
          <w:szCs w:val="1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</w:p>
    <w:p>
      <w:pPr>
        <w:spacing w:before="9" w:after="0" w:line="240" w:lineRule="auto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Wingdings" w:hAnsi="Wingdings" w:cs="Wingdings" w:eastAsia="Wingdings"/>
          <w:sz w:val="18"/>
          <w:szCs w:val="1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</w:p>
    <w:p>
      <w:pPr>
        <w:spacing w:before="9" w:after="0" w:line="240" w:lineRule="auto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Wingdings" w:hAnsi="Wingdings" w:cs="Wingdings" w:eastAsia="Wingdings"/>
          <w:sz w:val="18"/>
          <w:szCs w:val="1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</w:p>
    <w:p>
      <w:pPr>
        <w:spacing w:before="9" w:after="0" w:line="203" w:lineRule="exact"/>
        <w:ind w:left="5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95.5pt;margin-top:62.444904pt;width:361pt;height:29.577pt;mso-position-horizontal-relative:page;mso-position-vertical-relative:paragraph;z-index:-1370" coordorigin="1910,1249" coordsize="7220,592">
            <v:group style="position:absolute;left:1920;top:1259;width:7200;height:572" coordorigin="1920,1259" coordsize="7200,572">
              <v:shape style="position:absolute;left:1920;top:1259;width:7200;height:572" coordorigin="1920,1259" coordsize="7200,572" path="m1920,1830l9120,1830,9120,1259,1920,1259,1920,1830e" filled="t" fillcolor="#1F4E79" stroked="f">
                <v:path arrowok="t"/>
                <v:fill/>
              </v:shape>
            </v:group>
            <v:group style="position:absolute;left:1920;top:1259;width:7200;height:572" coordorigin="1920,1259" coordsize="7200,572">
              <v:shape style="position:absolute;left:1920;top:1259;width:7200;height:572" coordorigin="1920,1259" coordsize="7200,572" path="m1920,1830l9120,1830,9120,1259,1920,1259,1920,183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18"/>
          <w:szCs w:val="18"/>
          <w:spacing w:val="0"/>
          <w:w w:val="100"/>
          <w:position w:val="-1"/>
        </w:rPr>
        <w:t>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13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118" w:footer="0" w:top="340" w:bottom="0" w:left="1540" w:right="40"/>
          <w:headerReference w:type="default" r:id="rId41"/>
          <w:pgSz w:w="11040" w:h="14640"/>
        </w:sectPr>
      </w:pPr>
      <w:rPr/>
    </w:p>
    <w:p>
      <w:pPr>
        <w:spacing w:before="0" w:after="0" w:line="468" w:lineRule="exact"/>
        <w:ind w:left="1703" w:right="-10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796pt;width:53.199pt;height:31.036pt;mso-position-horizontal-relative:page;mso-position-vertical-relative:paragraph;z-index:-1365" type="#_x0000_t75">
            <v:imagedata r:id="rId44" o:title=""/>
          </v:shape>
        </w:pict>
      </w:r>
      <w:r>
        <w:rPr/>
        <w:pict>
          <v:group style="position:absolute;margin-left:102.57pt;margin-top:33.240002pt;width:346.09pt;height:.1pt;mso-position-horizontal-relative:page;mso-position-vertical-relative:paragraph;z-index:-1364" coordorigin="2051,665" coordsize="6922,2">
            <v:shape style="position:absolute;left:2051;top:665;width:6922;height:2" coordorigin="2051,665" coordsize="6922,0" path="m2051,665l8973,665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Asse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edge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group style="position:absolute;margin-left:104.38250pt;margin-top:-41.319565pt;width:261.405000pt;height:169.945pt;mso-position-horizontal-relative:page;mso-position-vertical-relative:paragraph;z-index:-1363" coordorigin="2088,-826" coordsize="5228,3399">
            <v:shape style="position:absolute;left:2095;top:-819;width:5213;height:3384" type="#_x0000_t75">
              <v:imagedata r:id="rId45" o:title=""/>
            </v:shape>
            <v:group style="position:absolute;left:2091;top:-823;width:5221;height:3391" coordorigin="2091,-823" coordsize="5221,3391">
              <v:shape style="position:absolute;left:2091;top:-823;width:5221;height:3391" coordorigin="2091,-823" coordsize="5221,3391" path="m2091,2569l7312,2569,7312,-823,2091,-823,2091,2569xe" filled="f" stroked="t" strokeweight=".375pt" strokecolor="#006FC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ess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m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64" w:after="0" w:line="240" w:lineRule="auto"/>
        <w:ind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ig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b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i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lity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64" w:after="0" w:line="240" w:lineRule="auto"/>
        <w:ind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mart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tu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y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76" w:lineRule="exact"/>
        <w:ind w:left="180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-23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ool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  <w:cols w:num="2" w:equalWidth="0">
            <w:col w:w="5461" w:space="393"/>
            <w:col w:w="3606"/>
          </w:cols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35" w:after="0" w:line="240" w:lineRule="auto"/>
        <w:ind w:left="688" w:right="-58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71" w:after="0" w:line="144" w:lineRule="exact"/>
        <w:ind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/>
        <w:br w:type="column"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114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  <w:cols w:num="2" w:equalWidth="0">
            <w:col w:w="1386" w:space="5584"/>
            <w:col w:w="249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75pt;margin-top:-82.306221pt;width:360.5pt;height:29.077pt;mso-position-horizontal-relative:page;mso-position-vertical-relative:paragraph;z-index:-1366" coordorigin="1915,-1646" coordsize="7210,582"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e" filled="t" fillcolor="#1F4E79" stroked="f">
                <v:path arrowok="t"/>
                <v:fill/>
              </v:shape>
            </v:group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61" w:lineRule="exact"/>
        <w:ind w:left="1713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Stu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14"/>
          <w:w w:val="100"/>
          <w:position w:val="1"/>
        </w:rPr>
        <w:t>W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cess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4898" w:right="2918"/>
        <w:jc w:val="center"/>
        <w:tabs>
          <w:tab w:pos="5240" w:val="left"/>
        </w:tabs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25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Q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u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i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c</w:t>
      </w:r>
      <w:r>
        <w:rPr>
          <w:rFonts w:ascii="Calibri" w:hAnsi="Calibri" w:cs="Calibri" w:eastAsia="Calibri"/>
          <w:sz w:val="26"/>
          <w:szCs w:val="26"/>
          <w:spacing w:val="-3"/>
          <w:w w:val="99"/>
        </w:rPr>
        <w:t>k</w:t>
      </w:r>
      <w:r>
        <w:rPr>
          <w:rFonts w:ascii="Calibri" w:hAnsi="Calibri" w:cs="Calibri" w:eastAsia="Calibri"/>
          <w:sz w:val="26"/>
          <w:szCs w:val="26"/>
          <w:spacing w:val="-3"/>
          <w:w w:val="99"/>
        </w:rPr>
        <w:t>s</w:t>
      </w:r>
      <w:r>
        <w:rPr>
          <w:rFonts w:ascii="Calibri" w:hAnsi="Calibri" w:cs="Calibri" w:eastAsia="Calibri"/>
          <w:sz w:val="26"/>
          <w:szCs w:val="26"/>
          <w:spacing w:val="-3"/>
          <w:w w:val="99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a</w:t>
      </w:r>
      <w:r>
        <w:rPr>
          <w:rFonts w:ascii="Calibri" w:hAnsi="Calibri" w:cs="Calibri" w:eastAsia="Calibri"/>
          <w:sz w:val="26"/>
          <w:szCs w:val="26"/>
          <w:spacing w:val="1"/>
          <w:w w:val="99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99"/>
        </w:rPr>
        <w:t>ts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312" w:lineRule="exact"/>
        <w:ind w:left="4898" w:right="2938"/>
        <w:jc w:val="center"/>
        <w:tabs>
          <w:tab w:pos="5240" w:val="left"/>
        </w:tabs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2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</w:r>
      <w:r>
        <w:rPr>
          <w:rFonts w:ascii="Calibri" w:hAnsi="Calibri" w:cs="Calibri" w:eastAsia="Calibri"/>
          <w:sz w:val="26"/>
          <w:szCs w:val="26"/>
          <w:spacing w:val="-5"/>
          <w:w w:val="99"/>
          <w:position w:val="1"/>
        </w:rPr>
        <w:t>K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wle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g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5259" w:right="3583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-23"/>
          <w:w w:val="99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ts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898" w:right="2972"/>
        <w:jc w:val="center"/>
        <w:tabs>
          <w:tab w:pos="5240" w:val="left"/>
        </w:tabs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2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itu</w:t>
      </w:r>
      <w:r>
        <w:rPr>
          <w:rFonts w:ascii="Calibri" w:hAnsi="Calibri" w:cs="Calibri" w:eastAsia="Calibri"/>
          <w:sz w:val="26"/>
          <w:szCs w:val="26"/>
          <w:spacing w:val="-1"/>
          <w:w w:val="99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tional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5299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J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gme</w:t>
      </w:r>
      <w:r>
        <w:rPr>
          <w:rFonts w:ascii="Calibri" w:hAnsi="Calibri" w:cs="Calibri" w:eastAsia="Calibri"/>
          <w:sz w:val="26"/>
          <w:szCs w:val="2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-23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898" w:right="3000"/>
        <w:jc w:val="center"/>
        <w:tabs>
          <w:tab w:pos="5240" w:val="left"/>
        </w:tabs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2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F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l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sh</w:t>
      </w:r>
      <w:r>
        <w:rPr>
          <w:rFonts w:ascii="Calibri" w:hAnsi="Calibri" w:cs="Calibri" w:eastAsia="Calibri"/>
          <w:sz w:val="26"/>
          <w:szCs w:val="26"/>
          <w:spacing w:val="-2"/>
          <w:w w:val="99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-1"/>
          <w:w w:val="99"/>
          <w:position w:val="1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ds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12" w:lineRule="exact"/>
        <w:ind w:left="4898" w:right="3027"/>
        <w:jc w:val="center"/>
        <w:tabs>
          <w:tab w:pos="5240" w:val="left"/>
        </w:tabs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2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1"/>
        </w:rPr>
      </w:r>
      <w:r>
        <w:rPr>
          <w:rFonts w:ascii="Calibri" w:hAnsi="Calibri" w:cs="Calibri" w:eastAsia="Calibri"/>
          <w:sz w:val="26"/>
          <w:szCs w:val="26"/>
          <w:spacing w:val="-1"/>
          <w:w w:val="99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own</w:t>
      </w:r>
      <w:r>
        <w:rPr>
          <w:rFonts w:ascii="Calibri" w:hAnsi="Calibri" w:cs="Calibri" w:eastAsia="Calibri"/>
          <w:sz w:val="26"/>
          <w:szCs w:val="26"/>
          <w:spacing w:val="1"/>
          <w:w w:val="99"/>
          <w:position w:val="1"/>
        </w:rPr>
        <w:t>l</w:t>
      </w:r>
      <w:r>
        <w:rPr>
          <w:rFonts w:ascii="Calibri" w:hAnsi="Calibri" w:cs="Calibri" w:eastAsia="Calibri"/>
          <w:sz w:val="26"/>
          <w:szCs w:val="26"/>
          <w:spacing w:val="0"/>
          <w:w w:val="99"/>
          <w:position w:val="1"/>
        </w:rPr>
        <w:t>oad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307" w:lineRule="exact"/>
        <w:ind w:left="5259" w:right="3440"/>
        <w:jc w:val="center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99"/>
        </w:rPr>
        <w:t>eBook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15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13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95.5pt;margin-top:-320.156006pt;width:361pt;height:264.476pt;mso-position-horizontal-relative:page;mso-position-vertical-relative:paragraph;z-index:-1362" coordorigin="1910,-6403" coordsize="7220,5290">
            <v:group style="position:absolute;left:1920;top:-1695;width:7200;height:572" coordorigin="1920,-1695" coordsize="7200,572">
              <v:shape style="position:absolute;left:1920;top:-1695;width:7200;height:572" coordorigin="1920,-1695" coordsize="7200,572" path="m1920,-1124l9120,-1124,9120,-1695,1920,-1695,1920,-1124e" filled="t" fillcolor="#1F4E79" stroked="f">
                <v:path arrowok="t"/>
                <v:fill/>
              </v:shape>
            </v:group>
            <v:group style="position:absolute;left:1920;top:-1695;width:7200;height:572" coordorigin="1920,-1695" coordsize="7200,572">
              <v:shape style="position:absolute;left:1920;top:-1695;width:7200;height:572" coordorigin="1920,-1695" coordsize="7200,572" path="m1920,-1124l9120,-1124,9120,-1695,1920,-1695,1920,-1124xe" filled="f" stroked="t" strokeweight=".5pt" strokecolor="#41709C">
                <v:path arrowok="t"/>
              </v:shape>
              <v:shape style="position:absolute;left:2051;top:-6403;width:1064;height:621" type="#_x0000_t75">
                <v:imagedata r:id="rId46" o:title=""/>
              </v:shape>
            </v:group>
            <v:group style="position:absolute;left:2051;top:-5702;width:6922;height:2" coordorigin="2051,-5702" coordsize="6922,2">
              <v:shape style="position:absolute;left:2051;top:-5702;width:6922;height:2" coordorigin="2051,-5702" coordsize="6922,0" path="m2051,-5702l8973,-5702e" filled="f" stroked="t" strokeweight=".25pt" strokecolor="#5B9BD4">
                <v:path arrowok="t"/>
              </v:shape>
              <v:shape style="position:absolute;left:2537;top:-5803;width:4070;height:4346" type="#_x0000_t75">
                <v:imagedata r:id="rId47" o:title=""/>
              </v:shape>
              <v:shape style="position:absolute;left:2699;top:-5640;width:3589;height:3865" type="#_x0000_t75">
                <v:imagedata r:id="rId48" o:title=""/>
              </v:shape>
            </v:group>
            <v:group style="position:absolute;left:2695;top:-5644;width:3597;height:3873" coordorigin="2695,-5644" coordsize="3597,3873">
              <v:shape style="position:absolute;left:2695;top:-5644;width:3597;height:3873" coordorigin="2695,-5644" coordsize="3597,3873" path="m2695,-1771l6292,-1771,6292,-5644,2695,-5644,2695,-1771xe" filled="f" stroked="t" strokeweight=".375pt" strokecolor="#006FC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2.57pt;margin-top:-1.796pt;width:53.199pt;height:31.036pt;mso-position-horizontal-relative:page;mso-position-vertical-relative:paragraph;z-index:-1360" type="#_x0000_t75">
            <v:imagedata r:id="rId49" o:title=""/>
          </v:shape>
        </w:pict>
      </w:r>
      <w:r>
        <w:rPr/>
        <w:pict>
          <v:group style="position:absolute;margin-left:102.57pt;margin-top:33.240002pt;width:346.09pt;height:.1pt;mso-position-horizontal-relative:page;mso-position-vertical-relative:paragraph;z-index:-1359" coordorigin="2051,665" coordsize="6922,2">
            <v:shape style="position:absolute;left:2051;top:665;width:6922;height:2" coordorigin="2051,665" coordsize="6922,0" path="m2051,665l8973,665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10"/>
          <w:w w:val="100"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ning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St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5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95.322495pt;margin-top:-48.02602pt;width:237.965pt;height:178.935pt;mso-position-horizontal-relative:page;mso-position-vertical-relative:paragraph;z-index:-1358" coordorigin="3906,-961" coordsize="4759,3579">
            <v:shape style="position:absolute;left:3914;top:-953;width:4744;height:3564" type="#_x0000_t75">
              <v:imagedata r:id="rId50" o:title=""/>
            </v:shape>
            <v:group style="position:absolute;left:3910;top:-957;width:4752;height:3571" coordorigin="3910,-957" coordsize="4752,3571">
              <v:shape style="position:absolute;left:3910;top:-957;width:4752;height:3571" coordorigin="3910,-957" coordsize="4752,3571" path="m3910,2614l8662,2614,8662,-957,3910,-957,3910,2614xe" filled="f" stroked="t" strokeweight=".375pt" strokecolor="#006FC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0"/>
          <w:szCs w:val="2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ind w:left="5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io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6" w:lineRule="exact"/>
        <w:ind w:left="57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16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75pt;margin-top:-82.306221pt;width:360.5pt;height:29.077pt;mso-position-horizontal-relative:page;mso-position-vertical-relative:paragraph;z-index:-1361" coordorigin="1915,-1646" coordsize="7210,582"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e" filled="t" fillcolor="#1F4E79" stroked="f">
                <v:path arrowok="t"/>
                <v:fill/>
              </v:shape>
            </v:group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340" w:bottom="0" w:left="1540" w:right="40"/>
          <w:pgSz w:w="11040" w:h="14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61" w:lineRule="exact"/>
        <w:ind w:left="1753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2.396pt;width:53.199pt;height:31.036pt;mso-position-horizontal-relative:page;mso-position-vertical-relative:paragraph;z-index:-1356" type="#_x0000_t75">
            <v:imagedata r:id="rId51" o:title=""/>
          </v:shape>
        </w:pict>
      </w:r>
      <w:r>
        <w:rPr/>
        <w:pict>
          <v:group style="position:absolute;margin-left:102.57pt;margin-top:32.639999pt;width:346.09pt;height:.1pt;mso-position-horizontal-relative:page;mso-position-vertical-relative:paragraph;z-index:-1355" coordorigin="2051,653" coordsize="6922,2">
            <v:shape style="position:absolute;left:2051;top:653;width:6922;height:2" coordorigin="2051,653" coordsize="6922,0" path="m2051,653l8973,653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edge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Que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8"/>
          <w:w w:val="100"/>
          <w:position w:val="1"/>
        </w:rPr>
        <w:t>x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ample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ind w:left="932" w:right="2809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95.5pt;margin-top:40.123005pt;width:361pt;height:29.577pt;mso-position-horizontal-relative:page;mso-position-vertical-relative:paragraph;z-index:-1357" coordorigin="1910,802" coordsize="7220,592">
            <v:group style="position:absolute;left:1920;top:812;width:7200;height:572" coordorigin="1920,812" coordsize="7200,572">
              <v:shape style="position:absolute;left:1920;top:812;width:7200;height:572" coordorigin="1920,812" coordsize="7200,572" path="m1920,1384l9120,1384,9120,812,1920,812,1920,1384e" filled="t" fillcolor="#1F4E79" stroked="f">
                <v:path arrowok="t"/>
                <v:fill/>
              </v:shape>
            </v:group>
            <v:group style="position:absolute;left:1920;top:812;width:7200;height:572" coordorigin="1920,812" coordsize="7200,572">
              <v:shape style="position:absolute;left:1920;top:812;width:7200;height:572" coordorigin="1920,812" coordsize="7200,572" path="m1920,1384l9120,1384,9120,812,1920,812,1920,1384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.622498pt;margin-top:-142.6875pt;width:324.745pt;height:133.925pt;mso-position-horizontal-relative:page;mso-position-vertical-relative:paragraph;z-index:-1354" coordorigin="2272,-2854" coordsize="6495,2679">
            <v:shape style="position:absolute;left:2280;top:-2846;width:6480;height:2664" type="#_x0000_t75">
              <v:imagedata r:id="rId52" o:title=""/>
            </v:shape>
            <v:group style="position:absolute;left:2276;top:-2850;width:6487;height:2671" coordorigin="2276,-2850" coordsize="6487,2671">
              <v:shape style="position:absolute;left:2276;top:-2850;width:6487;height:2671" coordorigin="2276,-2850" coordsize="6487,2671" path="m2276,-179l8764,-179,8764,-2850,2276,-2850,2276,-179xe" filled="f" stroked="t" strokeweight=".375pt" strokecolor="#006FC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oice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orm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17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1" w:lineRule="exact"/>
        <w:ind w:left="1746" w:right="-20"/>
        <w:jc w:val="left"/>
        <w:rPr>
          <w:rFonts w:ascii="Calibri" w:hAnsi="Calibri" w:cs="Calibri" w:eastAsia="Calibri"/>
          <w:sz w:val="34"/>
          <w:szCs w:val="34"/>
        </w:rPr>
      </w:pPr>
      <w:rPr/>
      <w:r>
        <w:rPr/>
        <w:pict>
          <v:shape style="position:absolute;margin-left:102.57pt;margin-top:-3.586pt;width:53.199pt;height:31.036pt;mso-position-horizontal-relative:page;mso-position-vertical-relative:paragraph;z-index:-1352" type="#_x0000_t75">
            <v:imagedata r:id="rId53" o:title=""/>
          </v:shape>
        </w:pic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4"/>
          <w:szCs w:val="3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onal</w:t>
      </w:r>
      <w:r>
        <w:rPr>
          <w:rFonts w:ascii="Calibri" w:hAnsi="Calibri" w:cs="Calibri" w:eastAsia="Calibri"/>
          <w:sz w:val="34"/>
          <w:szCs w:val="3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Ju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gme</w:t>
      </w:r>
      <w:r>
        <w:rPr>
          <w:rFonts w:ascii="Calibri" w:hAnsi="Calibri" w:cs="Calibri" w:eastAsia="Calibri"/>
          <w:sz w:val="34"/>
          <w:szCs w:val="3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4"/>
          <w:szCs w:val="3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4"/>
          <w:szCs w:val="3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4"/>
          <w:szCs w:val="3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4"/>
          <w:szCs w:val="34"/>
          <w:spacing w:val="-7"/>
          <w:w w:val="100"/>
          <w:position w:val="1"/>
        </w:rPr>
        <w:t>x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4"/>
          <w:szCs w:val="34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4"/>
          <w:szCs w:val="3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34"/>
          <w:szCs w:val="34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75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102.445pt;margin-top:-164.657806pt;width:346.34pt;height:165.275pt;mso-position-horizontal-relative:page;mso-position-vertical-relative:paragraph;z-index:-1351" coordorigin="2049,-3293" coordsize="6927,3306">
            <v:group style="position:absolute;left:2051;top:-3291;width:6922;height:2" coordorigin="2051,-3291" coordsize="6922,2">
              <v:shape style="position:absolute;left:2051;top:-3291;width:6922;height:2" coordorigin="2051,-3291" coordsize="6922,0" path="m2051,-3291l8973,-3291e" filled="f" stroked="t" strokeweight=".25pt" strokecolor="#5B9BD4">
                <v:path arrowok="t"/>
              </v:shape>
              <v:shape style="position:absolute;left:2501;top:-3268;width:5962;height:3281" type="#_x0000_t75">
                <v:imagedata r:id="rId54" o:title=""/>
              </v:shape>
              <v:shape style="position:absolute;left:2529;top:-3239;width:5861;height:3180" type="#_x0000_t75">
                <v:imagedata r:id="rId55" o:title=""/>
              </v:shape>
            </v:group>
            <v:group style="position:absolute;left:2526;top:-3243;width:5869;height:3187" coordorigin="2526,-3243" coordsize="5869,3187">
              <v:shape style="position:absolute;left:2526;top:-3243;width:5869;height:3187" coordorigin="2526,-3243" coordsize="5869,3187" path="m2526,-55l8394,-55,8394,-3243,2526,-3243,2526,-55xe" filled="f" stroked="t" strokeweight=".3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u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ju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ss</w:t>
      </w:r>
      <w:r>
        <w:rPr>
          <w:rFonts w:ascii="Calibri" w:hAnsi="Calibri" w:cs="Calibri" w:eastAsia="Calibri"/>
          <w:sz w:val="16"/>
          <w:szCs w:val="16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ju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g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k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ng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2"/>
          <w:w w:val="100"/>
        </w:rPr>
        <w:t>k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s.</w:t>
      </w:r>
    </w:p>
    <w:p>
      <w:pPr>
        <w:spacing w:before="0" w:after="0" w:line="192" w:lineRule="exact"/>
        <w:ind w:left="75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</w:rPr>
        <w:t>Fu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35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ng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he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9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al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ng</w:t>
      </w:r>
      <w:r>
        <w:rPr>
          <w:rFonts w:ascii="Calibri" w:hAnsi="Calibri" w:cs="Calibri" w:eastAsia="Calibri"/>
          <w:sz w:val="16"/>
          <w:szCs w:val="16"/>
          <w:spacing w:val="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he</w:t>
      </w:r>
    </w:p>
    <w:p>
      <w:pPr>
        <w:spacing w:before="0" w:after="0" w:line="190" w:lineRule="exact"/>
        <w:ind w:left="752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95.75pt;margin-top:14.809559pt;width:360.5pt;height:29.077pt;mso-position-horizontal-relative:page;mso-position-vertical-relative:paragraph;z-index:-1353" coordorigin="1915,296" coordsize="7210,582">
            <v:group style="position:absolute;left:1920;top:301;width:7200;height:572" coordorigin="1920,301" coordsize="7200,572">
              <v:shape style="position:absolute;left:1920;top:301;width:7200;height:572" coordorigin="1920,301" coordsize="7200,572" path="m1920,873l9120,873,9120,301,1920,301,1920,873e" filled="t" fillcolor="#1F4E79" stroked="f">
                <v:path arrowok="t"/>
                <v:fill/>
              </v:shape>
            </v:group>
            <v:group style="position:absolute;left:1920;top:301;width:7200;height:572" coordorigin="1920,301" coordsize="7200,572">
              <v:shape style="position:absolute;left:1920;top:301;width:7200;height:572" coordorigin="1920,301" coordsize="7200,572" path="m1920,873l9120,873,9120,301,1920,301,1920,873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p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b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8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Z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4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00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d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f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an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-4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6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</w:rPr>
        <w:t>w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c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t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0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  <w:t>n.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18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7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99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340" w:bottom="0" w:left="1540" w:right="40"/>
          <w:pgSz w:w="11040" w:h="14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2" w:after="0" w:line="240" w:lineRule="auto"/>
        <w:ind w:left="561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group style="position:absolute;margin-left:103.282501pt;margin-top:-18.289541pt;width:251.085pt;height:165.185pt;mso-position-horizontal-relative:page;mso-position-vertical-relative:paragraph;z-index:-1349" coordorigin="2066,-366" coordsize="5022,3304">
            <v:shape style="position:absolute;left:2073;top:-358;width:5007;height:3289" type="#_x0000_t75">
              <v:imagedata r:id="rId57" o:title=""/>
            </v:shape>
            <v:group style="position:absolute;left:2069;top:-362;width:5014;height:3296" coordorigin="2069,-362" coordsize="5014,3296">
              <v:shape style="position:absolute;left:2069;top:-362;width:5014;height:3296" coordorigin="2069,-362" coordsize="5014,3296" path="m2069,2934l7084,2934,7084,-362,2069,-362,2069,2934xe" filled="f" stroked="t" strokeweight=".375pt" strokecolor="#006FC0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-4"/>
          <w:w w:val="100"/>
        </w:rPr>
        <w:t>P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o</w:t>
      </w:r>
      <w:r>
        <w:rPr>
          <w:rFonts w:ascii="Calibri" w:hAnsi="Calibri" w:cs="Calibri" w:eastAsia="Calibri"/>
          <w:sz w:val="26"/>
          <w:szCs w:val="26"/>
          <w:spacing w:val="-3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t-</w:t>
      </w:r>
      <w:r>
        <w:rPr>
          <w:rFonts w:ascii="Calibri" w:hAnsi="Calibri" w:cs="Calibri" w:eastAsia="Calibri"/>
          <w:sz w:val="26"/>
          <w:szCs w:val="26"/>
          <w:spacing w:val="-23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64" w:after="0" w:line="240" w:lineRule="auto"/>
        <w:ind w:left="561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r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tifi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c</w:t>
      </w:r>
      <w:r>
        <w:rPr>
          <w:rFonts w:ascii="Calibri" w:hAnsi="Calibri" w:cs="Calibri" w:eastAsia="Calibri"/>
          <w:sz w:val="26"/>
          <w:szCs w:val="26"/>
          <w:spacing w:val="-2"/>
          <w:w w:val="100"/>
        </w:rPr>
        <w:t>a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tion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81" w:lineRule="exact"/>
        <w:ind w:left="579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Han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ok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64" w:after="0" w:line="240" w:lineRule="auto"/>
        <w:ind w:left="561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-23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-3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-3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aki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n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g</w:t>
      </w:r>
      <w:r>
        <w:rPr>
          <w:rFonts w:ascii="Calibri" w:hAnsi="Calibri" w:cs="Calibri" w:eastAsia="Calibri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i</w:t>
      </w:r>
      <w:r>
        <w:rPr>
          <w:rFonts w:ascii="Calibri" w:hAnsi="Calibri" w:cs="Calibri" w:eastAsia="Calibri"/>
          <w:sz w:val="26"/>
          <w:szCs w:val="26"/>
          <w:spacing w:val="-1"/>
          <w:w w:val="100"/>
        </w:rPr>
        <w:t>p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81" w:lineRule="exact"/>
        <w:ind w:left="579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-10"/>
          <w:w w:val="100"/>
          <w:position w:val="1"/>
        </w:rPr>
        <w:t>W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62" w:after="0" w:line="240" w:lineRule="auto"/>
        <w:ind w:left="561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Wingdings" w:hAnsi="Wingdings" w:cs="Wingdings" w:eastAsia="Wingdings"/>
          <w:sz w:val="26"/>
          <w:szCs w:val="26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Bon</w:t>
      </w:r>
      <w:r>
        <w:rPr>
          <w:rFonts w:ascii="Calibri" w:hAnsi="Calibri" w:cs="Calibri" w:eastAsia="Calibri"/>
          <w:sz w:val="26"/>
          <w:szCs w:val="26"/>
          <w:spacing w:val="1"/>
          <w:w w:val="100"/>
        </w:rPr>
        <w:t>u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0" w:after="0" w:line="276" w:lineRule="exact"/>
        <w:ind w:left="5794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group style="position:absolute;margin-left:95.5pt;margin-top:65.851776pt;width:361pt;height:29.577pt;mso-position-horizontal-relative:page;mso-position-vertical-relative:paragraph;z-index:-1350" coordorigin="1910,1317" coordsize="7220,592">
            <v:group style="position:absolute;left:1920;top:1327;width:7200;height:572" coordorigin="1920,1327" coordsize="7200,572">
              <v:shape style="position:absolute;left:1920;top:1327;width:7200;height:572" coordorigin="1920,1327" coordsize="7200,572" path="m1920,1899l9120,1899,9120,1327,1920,1327,1920,1899e" filled="t" fillcolor="#1F4E79" stroked="f">
                <v:path arrowok="t"/>
                <v:fill/>
              </v:shape>
            </v:group>
            <v:group style="position:absolute;left:1920;top:1327;width:7200;height:572" coordorigin="1920,1327" coordsize="7200,572">
              <v:shape style="position:absolute;left:1920;top:1327;width:7200;height:572" coordorigin="1920,1327" coordsize="7200,572" path="m1920,1899l9120,1899,9120,1327,1920,1327,1920,1899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6"/>
          <w:szCs w:val="26"/>
          <w:spacing w:val="-5"/>
          <w:w w:val="100"/>
          <w:position w:val="1"/>
        </w:rPr>
        <w:t>K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wle</w:t>
      </w:r>
      <w:r>
        <w:rPr>
          <w:rFonts w:ascii="Calibri" w:hAnsi="Calibri" w:cs="Calibri" w:eastAsia="Calibri"/>
          <w:sz w:val="26"/>
          <w:szCs w:val="2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6"/>
          <w:szCs w:val="26"/>
          <w:spacing w:val="-23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6"/>
          <w:szCs w:val="26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6"/>
          <w:szCs w:val="2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19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01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-8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t-</w:t>
      </w:r>
      <w:r>
        <w:rPr>
          <w:rFonts w:ascii="Calibri" w:hAnsi="Calibri" w:cs="Calibri" w:eastAsia="Calibri"/>
          <w:sz w:val="40"/>
          <w:szCs w:val="40"/>
          <w:spacing w:val="-37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31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ind w:left="131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Stri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gh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31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Mark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/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131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/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ales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6" w:lineRule="exact"/>
        <w:ind w:left="1582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20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75pt;margin-top:-317.450226pt;width:360.5pt;height:264.221pt;mso-position-horizontal-relative:page;mso-position-vertical-relative:paragraph;z-index:-1348" coordorigin="1915,-6349" coordsize="7210,5284"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e" filled="t" fillcolor="#1F4E79" stroked="f">
                <v:path arrowok="t"/>
                <v:fill/>
              </v:shape>
            </v:group>
            <v:group style="position:absolute;left:1920;top:-1641;width:7200;height:572" coordorigin="1920,-1641" coordsize="7200,572">
              <v:shape style="position:absolute;left:1920;top:-1641;width:7200;height:572" coordorigin="1920,-1641" coordsize="7200,572" path="m1920,-1070l9120,-1070,9120,-1641,1920,-1641,1920,-1070xe" filled="f" stroked="t" strokeweight=".5pt" strokecolor="#41709C">
                <v:path arrowok="t"/>
              </v:shape>
              <v:shape style="position:absolute;left:2051;top:-6349;width:1064;height:621" type="#_x0000_t75">
                <v:imagedata r:id="rId58" o:title=""/>
              </v:shape>
            </v:group>
            <v:group style="position:absolute;left:2051;top:-5648;width:6922;height:2" coordorigin="2051,-5648" coordsize="6922,2">
              <v:shape style="position:absolute;left:2051;top:-5648;width:6922;height:2" coordorigin="2051,-5648" coordsize="6922,0" path="m2051,-5648l8973,-5648e" filled="f" stroked="t" strokeweight=".25pt" strokecolor="#5B9BD4">
                <v:path arrowok="t"/>
              </v:shape>
              <v:shape style="position:absolute;left:2733;top:-5689;width:5803;height:2512" type="#_x0000_t75">
                <v:imagedata r:id="rId59" o:title=""/>
              </v:shape>
            </v:group>
            <v:group style="position:absolute;left:2729;top:-5693;width:5810;height:2519" coordorigin="2729,-5693" coordsize="5810,2519">
              <v:shape style="position:absolute;left:2729;top:-5693;width:5810;height:2519" coordorigin="2729,-5693" coordsize="5810,2519" path="m2729,-3174l8540,-3174,8540,-5693,2729,-5693,2729,-3174xe" filled="f" stroked="t" strokeweight=".375pt" strokecolor="#000000">
                <v:path arrowok="t"/>
              </v:shape>
              <v:shape style="position:absolute;left:5476;top:-3549;width:3124;height:2040" type="#_x0000_t75">
                <v:imagedata r:id="rId60" o:title=""/>
              </v:shape>
            </v:group>
            <v:group style="position:absolute;left:5472;top:-3552;width:3131;height:2047" coordorigin="5472,-3552" coordsize="3131,2047">
              <v:shape style="position:absolute;left:5472;top:-3552;width:3131;height:2047" coordorigin="5472,-3552" coordsize="3131,2047" path="m5472,-1505l8603,-1505,8603,-3552,5472,-3552,5472,-1505xe" filled="f" stroked="t" strokeweight=".375pt" strokecolor="#000000">
                <v:path arrowok="t"/>
              </v:shape>
            </v:group>
            <v:group style="position:absolute;left:3728;top:-5629;width:599;height:300" coordorigin="3728,-5629" coordsize="599,300">
              <v:shape style="position:absolute;left:3728;top:-5629;width:599;height:300" coordorigin="3728,-5629" coordsize="599,300" path="m3728,-5479l3761,-5548,3828,-5591,3897,-5614,3977,-5627,4006,-5629,4037,-5628,4123,-5619,4198,-5601,4258,-5575,4311,-5529,4327,-5490,4326,-5474,4296,-5416,4231,-5370,4165,-5346,4087,-5332,4030,-5329,4000,-5330,3918,-5340,3846,-5360,3788,-5389,3739,-5439,3728,-5479xe" filled="f" stroked="t" strokeweight=".5pt" strokecolor="#FF0000">
                <v:path arrowok="t"/>
              </v:shape>
            </v:group>
            <v:group style="position:absolute;left:5828;top:-4009;width:2640;height:420" coordorigin="5828,-4009" coordsize="2640,420">
              <v:shape style="position:absolute;left:5828;top:-4009;width:2640;height:420" coordorigin="5828,-4009" coordsize="2640,420" path="m5828,-3799l5867,-3850,5932,-3881,6026,-3910,6146,-3936,6215,-3948,6289,-3959,6369,-3969,6453,-3978,6542,-3986,6634,-3993,6731,-3998,6831,-4003,6934,-4006,7040,-4008,7148,-4009,7256,-4008,7362,-4006,7465,-4003,7565,-3998,7662,-3993,7755,-3986,7844,-3978,7928,-3969,8007,-3959,8082,-3948,8150,-3936,8214,-3923,8321,-3896,8401,-3865,8464,-3816,8468,-3799,8464,-3782,8401,-3733,8321,-3703,8214,-3675,8150,-3662,8082,-3651,8007,-3640,7928,-3630,7844,-3621,7755,-3613,7662,-3606,7565,-3600,7465,-3595,7362,-3592,7256,-3590,7148,-3589,7040,-3590,6934,-3592,6831,-3595,6731,-3600,6634,-3606,6542,-3613,6453,-3621,6369,-3630,6289,-3640,6215,-3651,6146,-3662,6083,-3675,5976,-3703,5895,-3733,5833,-3782,5828,-3799xe" filled="f" stroked="t" strokeweight=".5pt" strokecolor="#FF0000">
                <v:path arrowok="t"/>
              </v:shape>
            </v:group>
            <v:group style="position:absolute;left:2948;top:-4489;width:3120;height:480" coordorigin="2948,-4489" coordsize="3120,480">
              <v:shape style="position:absolute;left:2948;top:-4489;width:3120;height:480" coordorigin="2948,-4489" coordsize="3120,480" path="m2948,-4249l2994,-4307,3071,-4343,3182,-4376,3249,-4391,3324,-4405,3405,-4419,3493,-4431,3587,-4443,3686,-4453,3791,-4462,3901,-4470,4015,-4477,4133,-4482,4255,-4486,4380,-4488,4508,-4489,4636,-4488,4761,-4486,4883,-4482,5001,-4477,5115,-4470,5225,-4462,5330,-4453,5430,-4443,5523,-4431,5611,-4419,5693,-4405,5767,-4391,5834,-4376,5894,-4359,5989,-4325,6048,-4288,6068,-4249,6063,-4229,5989,-4173,5894,-4139,5834,-4123,5767,-4107,5693,-4093,5611,-4079,5523,-4067,5430,-4055,5330,-4045,5225,-4036,5115,-4028,5001,-4021,4883,-4016,4761,-4012,4636,-4010,4508,-4009,4380,-4010,4255,-4012,4133,-4016,4015,-4021,3901,-4028,3791,-4036,3686,-4045,3587,-4055,3493,-4067,3405,-4079,3324,-4093,3249,-4107,3182,-4123,3122,-4139,3028,-4173,2969,-4210,2948,-4249xe" filled="f" stroked="t" strokeweight=".5pt" strokecolor="#FF0000">
                <v:path arrowok="t"/>
              </v:shape>
            </v:group>
            <v:group style="position:absolute;left:4327;top:-2425;width:1321;height:518" coordorigin="4327,-2425" coordsize="1321,518">
              <v:shape style="position:absolute;left:4327;top:-2425;width:1321;height:518" coordorigin="4327,-2425" coordsize="1321,518" path="m5634,-2410l4327,-1911,4329,-1907,5636,-2405,5639,-2409,5634,-2410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645,-2413l5643,-2413,5644,-2409,5636,-2405,5598,-2358,5597,-2357,5597,-2356,5599,-2354,5601,-2354,5648,-2413,5645,-2413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639,-2409l5636,-2405,5644,-2408,5643,-2408,5639,-2409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642,-2412l5639,-2409,5643,-2408,5642,-2412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643,-2412l5642,-2412,5643,-2408,5644,-2408,5644,-2409,5643,-2412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643,-2413l5634,-2410,5639,-2409,5642,-2412,5643,-2412,5643,-2413e" filled="t" fillcolor="#FF0000" stroked="f">
                <v:path arrowok="t"/>
                <v:fill/>
              </v:shape>
              <v:shape style="position:absolute;left:4327;top:-2425;width:1321;height:518" coordorigin="4327,-2425" coordsize="1321,518" path="m5574,-2425l5573,-2424,5572,-2421,5573,-2420,5575,-2420,5634,-2410,5643,-2413,5645,-2413,5575,-2425,5574,-2425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10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2240" w:bottom="0" w:left="1540" w:right="40"/>
          <w:headerReference w:type="default" r:id="rId56"/>
          <w:pgSz w:w="11040" w:h="14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5733" w:right="2313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04.622498pt;margin-top:-5.326018pt;width:251.985pt;height:168.745pt;mso-position-horizontal-relative:page;mso-position-vertical-relative:paragraph;z-index:-1346" coordorigin="2092,-107" coordsize="5040,3375">
            <v:shape style="position:absolute;left:2100;top:-99;width:5025;height:3360" type="#_x0000_t75">
              <v:imagedata r:id="rId62" o:title=""/>
            </v:shape>
            <v:group style="position:absolute;left:2096;top:-103;width:5032;height:3367" coordorigin="2096,-103" coordsize="5032,3367">
              <v:shape style="position:absolute;left:2096;top:-103;width:5032;height:3367" coordorigin="2096,-103" coordsize="5032,3367" path="m2096,3265l7128,3265,7128,-103,2096,-103,2096,3265xe" filled="f" stroked="t" strokeweight=".375pt" strokecolor="#006FC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clu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: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exact"/>
        <w:ind w:left="576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959" w:right="2439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Co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99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on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732" w:right="212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18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99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994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0"/>
          <w:szCs w:val="20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1" w:lineRule="exact"/>
        <w:ind w:left="5959" w:right="241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SJ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99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99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76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959" w:right="249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spacing w:val="-3"/>
          <w:w w:val="99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spacing w:val="-4"/>
          <w:w w:val="99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99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99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exact"/>
        <w:ind w:left="576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Wingdings" w:hAnsi="Wingdings" w:cs="Wingdings" w:eastAsia="Wingdings"/>
          <w:sz w:val="20"/>
          <w:szCs w:val="20"/>
          <w:spacing w:val="0"/>
          <w:w w:val="100"/>
          <w:position w:val="1"/>
        </w:rPr>
        <w:t>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spacing w:val="-18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36" w:lineRule="exact"/>
        <w:ind w:left="5959" w:right="249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B</w:t>
      </w:r>
      <w:r>
        <w:rPr>
          <w:rFonts w:ascii="Calibri" w:hAnsi="Calibri" w:cs="Calibri" w:eastAsia="Calibri"/>
          <w:sz w:val="20"/>
          <w:szCs w:val="20"/>
          <w:spacing w:val="-3"/>
          <w:w w:val="99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a</w:t>
      </w:r>
      <w:r>
        <w:rPr>
          <w:rFonts w:ascii="Calibri" w:hAnsi="Calibri" w:cs="Calibri" w:eastAsia="Calibri"/>
          <w:sz w:val="20"/>
          <w:szCs w:val="20"/>
          <w:spacing w:val="-4"/>
          <w:w w:val="99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21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5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95.5pt;margin-top:-85.086998pt;width:361pt;height:29.577pt;mso-position-horizontal-relative:page;mso-position-vertical-relative:paragraph;z-index:-1347" coordorigin="1910,-1702" coordsize="7220,592">
            <v:group style="position:absolute;left:1920;top:-1692;width:7200;height:572" coordorigin="1920,-1692" coordsize="7200,572">
              <v:shape style="position:absolute;left:1920;top:-1692;width:7200;height:572" coordorigin="1920,-1692" coordsize="7200,572" path="m1920,-1120l9120,-1120,9120,-1692,1920,-1692,1920,-1120e" filled="t" fillcolor="#1F4E79" stroked="f">
                <v:path arrowok="t"/>
                <v:fill/>
              </v:shape>
            </v:group>
            <v:group style="position:absolute;left:1920;top:-1692;width:7200;height:572" coordorigin="1920,-1692" coordsize="7200,572">
              <v:shape style="position:absolute;left:1920;top:-1692;width:7200;height:572" coordorigin="1920,-1692" coordsize="7200,572" path="m1920,-1120l9120,-1120,9120,-1692,1920,-1692,1920,-1120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2.57pt;margin-top:-1.626pt;width:53.199pt;height:31.036pt;mso-position-horizontal-relative:page;mso-position-vertical-relative:paragraph;z-index:-1344" type="#_x0000_t75">
            <v:imagedata r:id="rId63" o:title=""/>
          </v:shape>
        </w:pict>
      </w:r>
      <w:r>
        <w:rPr/>
        <w:pict>
          <v:group style="position:absolute;margin-left:102.57pt;margin-top:33.410pt;width:346.09pt;height:.1pt;mso-position-horizontal-relative:page;mso-position-vertical-relative:paragraph;z-index:-1343" coordorigin="2051,668" coordsize="6922,2">
            <v:shape style="position:absolute;left:2051;top:668;width:6922;height:2" coordorigin="2051,668" coordsize="6922,0" path="m2051,668l8973,668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Did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w?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6" w:after="0" w:line="302" w:lineRule="exact"/>
        <w:ind w:left="1128" w:right="2952" w:firstLine="-18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of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out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eriodic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vi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w:</w:t>
      </w:r>
    </w:p>
    <w:p>
      <w:pPr>
        <w:spacing w:before="30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</w:p>
    <w:p>
      <w:pPr>
        <w:spacing w:before="16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6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15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16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31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left="948" w:right="2814"/>
        <w:jc w:val="both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95.75pt;margin-top:74.737999pt;width:360.5pt;height:29.077pt;mso-position-horizontal-relative:page;mso-position-vertical-relative:paragraph;z-index:-1345" coordorigin="1915,1495" coordsize="7210,582">
            <v:group style="position:absolute;left:1920;top:1500;width:7200;height:572" coordorigin="1920,1500" coordsize="7200,572">
              <v:shape style="position:absolute;left:1920;top:1500;width:7200;height:572" coordorigin="1920,1500" coordsize="7200,572" path="m1920,2071l9120,2071,9120,1500,1920,1500,1920,2071e" filled="t" fillcolor="#1F4E79" stroked="f">
                <v:path arrowok="t"/>
                <v:fill/>
              </v:shape>
            </v:group>
            <v:group style="position:absolute;left:1920;top:1500;width:7200;height:572" coordorigin="1920,1500" coordsize="7200,572">
              <v:shape style="position:absolute;left:1920;top:1500;width:7200;height:572" coordorigin="1920,1500" coordsize="7200,572" path="m1920,2071l9120,2071,9120,1500,1920,1500,1920,2071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4"/>
          <w:szCs w:val="24"/>
          <w:spacing w:val="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ept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ie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ens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erm</w:t>
      </w:r>
      <w:r>
        <w:rPr>
          <w:rFonts w:ascii="Calibri" w:hAnsi="Calibri" w:cs="Calibri" w:eastAsia="Calibri"/>
          <w:sz w:val="24"/>
          <w:szCs w:val="24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22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</w:rPr>
        <w:t>11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2240" w:bottom="0" w:left="1540" w:right="40"/>
          <w:headerReference w:type="default" r:id="rId61"/>
          <w:pgSz w:w="11040" w:h="14640"/>
        </w:sectPr>
      </w:pPr>
      <w:rPr/>
    </w:p>
    <w:p>
      <w:pPr>
        <w:spacing w:before="0" w:after="0" w:line="408" w:lineRule="exact"/>
        <w:ind w:left="1653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Lea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ning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Opt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ons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exact"/>
        <w:ind w:left="88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-23"/>
          <w:w w:val="100"/>
          <w:position w:val="-1"/>
        </w:rPr>
        <w:t>V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arious</w:t>
      </w:r>
      <w:r>
        <w:rPr>
          <w:rFonts w:ascii="Arial" w:hAnsi="Arial" w:cs="Arial" w:eastAsia="Arial"/>
          <w:sz w:val="32"/>
          <w:szCs w:val="32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earning</w:t>
      </w:r>
      <w:r>
        <w:rPr>
          <w:rFonts w:ascii="Arial" w:hAnsi="Arial" w:cs="Arial" w:eastAsia="Arial"/>
          <w:sz w:val="32"/>
          <w:szCs w:val="32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opt</w:t>
      </w:r>
      <w:r>
        <w:rPr>
          <w:rFonts w:ascii="Arial" w:hAnsi="Arial" w:cs="Arial" w:eastAsia="Arial"/>
          <w:sz w:val="32"/>
          <w:szCs w:val="32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ons</w:t>
      </w:r>
      <w:r>
        <w:rPr>
          <w:rFonts w:ascii="Arial" w:hAnsi="Arial" w:cs="Arial" w:eastAsia="Arial"/>
          <w:sz w:val="32"/>
          <w:szCs w:val="32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32"/>
          <w:szCs w:val="32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me</w:t>
      </w:r>
      <w:r>
        <w:rPr>
          <w:rFonts w:ascii="Arial" w:hAnsi="Arial" w:cs="Arial" w:eastAsia="Arial"/>
          <w:sz w:val="32"/>
          <w:szCs w:val="32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2"/>
          <w:szCs w:val="3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32"/>
          <w:szCs w:val="3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need</w:t>
      </w:r>
      <w:r>
        <w:rPr>
          <w:rFonts w:ascii="Arial" w:hAnsi="Arial" w:cs="Arial" w:eastAsia="Arial"/>
          <w:sz w:val="32"/>
          <w:szCs w:val="3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32"/>
          <w:szCs w:val="32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224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55" w:after="0" w:line="178" w:lineRule="exact"/>
        <w:ind w:left="2241" w:right="425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9.100006pt;margin-top:-41.280018pt;width:240.5pt;height:35.11pt;mso-position-horizontal-relative:page;mso-position-vertical-relative:paragraph;z-index:-1341" coordorigin="3382,-826" coordsize="4810,702">
            <v:group style="position:absolute;left:3387;top:-565;width:4800;height:437" coordorigin="3387,-565" coordsize="4800,437">
              <v:shape style="position:absolute;left:3387;top:-565;width:4800;height:437" coordorigin="3387,-565" coordsize="4800,437" path="m3387,-128l8187,-128,8187,-565,3387,-565,3387,-128xe" filled="f" stroked="t" strokeweight=".5pt" strokecolor="#41709C">
                <v:path arrowok="t"/>
              </v:shape>
            </v:group>
            <v:group style="position:absolute;left:3627;top:-821;width:3360;height:511" coordorigin="3627,-821" coordsize="3360,511">
              <v:shape style="position:absolute;left:3627;top:-821;width:3360;height:511" coordorigin="3627,-821" coordsize="3360,511" path="m6902,-821l3712,-821,3652,-795,3627,-736,3627,-394,3630,-371,3669,-321,3712,-309,6902,-309,6962,-334,6987,-394,6987,-736,6984,-758,6945,-809,6902,-821e" filled="t" fillcolor="#006FC0" stroked="f">
                <v:path arrowok="t"/>
                <v:fill/>
              </v:shape>
            </v:group>
            <v:group style="position:absolute;left:3627;top:-821;width:3360;height:511" coordorigin="3627,-821" coordsize="3360,511">
              <v:shape style="position:absolute;left:3627;top:-821;width:3360;height:511" coordorigin="3627,-821" coordsize="3360,511" path="m3627,-735l3652,-795,3712,-821,6902,-821,6924,-818,6975,-779,6987,-394,6984,-372,6945,-321,3712,-309,3690,-312,3639,-351,3627,-735xe" filled="f" stroked="t" strokeweight=".5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5" w:after="0" w:line="178" w:lineRule="exact"/>
        <w:ind w:left="2240" w:right="441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69.100006pt;margin-top:-41.899990pt;width:240.5pt;height:36.36pt;mso-position-horizontal-relative:page;mso-position-vertical-relative:paragraph;z-index:-1340" coordorigin="3382,-838" coordsize="4810,727">
            <v:group style="position:absolute;left:3387;top:-552;width:4800;height:437" coordorigin="3387,-552" coordsize="4800,437">
              <v:shape style="position:absolute;left:3387;top:-552;width:4800;height:437" coordorigin="3387,-552" coordsize="4800,437" path="m3387,-116l8187,-116,8187,-552,3387,-552,3387,-116xe" filled="f" stroked="t" strokeweight=".5pt" strokecolor="#759FCC">
                <v:path arrowok="t"/>
              </v:shape>
            </v:group>
            <v:group style="position:absolute;left:3627;top:-833;width:3323;height:536" coordorigin="3627,-833" coordsize="3323,536">
              <v:shape style="position:absolute;left:3627;top:-833;width:3323;height:536" coordorigin="3627,-833" coordsize="3323,536" path="m6860,-833l3709,-833,3651,-804,3627,-744,3627,-379,3656,-321,3716,-297,6868,-297,6926,-325,6950,-386,6949,-751,6921,-809,6860,-833e" filled="t" fillcolor="#AC1A2E" stroked="f">
                <v:path arrowok="t"/>
                <v:fill/>
              </v:shape>
            </v:group>
            <v:group style="position:absolute;left:3627;top:-833;width:3323;height:536" coordorigin="3627,-833" coordsize="3323,536">
              <v:shape style="position:absolute;left:3627;top:-833;width:3323;height:536" coordorigin="3627,-833" coordsize="3323,536" path="m3627,-744l3651,-804,3709,-833,6860,-833,6883,-830,6935,-793,6950,-386,6947,-364,6909,-311,3716,-297,3694,-300,3642,-337,3627,-744xe" filled="f" stroked="t" strokeweight=".5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9.100006pt;margin-top:39.160011pt;width:240.5pt;height:33.870pt;mso-position-horizontal-relative:page;mso-position-vertical-relative:paragraph;z-index:-1338" coordorigin="3382,783" coordsize="4810,677">
            <v:group style="position:absolute;left:3387;top:1019;width:4800;height:437" coordorigin="3387,1019" coordsize="4800,437">
              <v:shape style="position:absolute;left:3387;top:1019;width:4800;height:437" coordorigin="3387,1019" coordsize="4800,437" path="m3387,1456l8187,1456,8187,1019,3387,1019,3387,1456xe" filled="f" stroked="t" strokeweight=".5pt" strokecolor="#759FCC">
                <v:path arrowok="t"/>
              </v:shape>
            </v:group>
            <v:group style="position:absolute;left:3627;top:788;width:3312;height:511" coordorigin="3627,788" coordsize="3312,511">
              <v:shape style="position:absolute;left:3627;top:788;width:3312;height:511" coordorigin="3627,788" coordsize="3312,511" path="m6854,788l3712,788,3652,813,3627,873,3627,1215,3630,1237,3669,1288,3712,1300,6855,1300,6915,1274,6939,1215,6939,873,6936,850,6897,800,6854,788e" filled="t" fillcolor="#FFCA00" stroked="f">
                <v:path arrowok="t"/>
                <v:fill/>
              </v:shape>
            </v:group>
            <v:group style="position:absolute;left:3627;top:788;width:3312;height:511" coordorigin="3627,788" coordsize="3312,511">
              <v:shape style="position:absolute;left:3627;top:788;width:3312;height:511" coordorigin="3627,788" coordsize="3312,511" path="m3627,873l3652,813,3712,788,6854,788,6877,791,6928,830,6939,1214,6936,1237,6897,1288,3712,1300,3690,1297,3639,1258,3627,873xe" filled="f" stroked="t" strokeweight=".5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7"/>
          <w:szCs w:val="17"/>
          <w:color w:val="FFFFFF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192" w:lineRule="exact"/>
        <w:ind w:left="224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95.5pt;margin-top:39.715885pt;width:361pt;height:29.577pt;mso-position-horizontal-relative:page;mso-position-vertical-relative:paragraph;z-index:-1342" coordorigin="1910,794" coordsize="7220,592">
            <v:group style="position:absolute;left:1920;top:804;width:7200;height:572" coordorigin="1920,804" coordsize="7200,572">
              <v:shape style="position:absolute;left:1920;top:804;width:7200;height:572" coordorigin="1920,804" coordsize="7200,572" path="m1920,1376l9120,1376,9120,804,1920,804,1920,1376e" filled="t" fillcolor="#1F4E79" stroked="f">
                <v:path arrowok="t"/>
                <v:fill/>
              </v:shape>
            </v:group>
            <v:group style="position:absolute;left:1920;top:804;width:7200;height:572" coordorigin="1920,804" coordsize="7200,572">
              <v:shape style="position:absolute;left:1920;top:804;width:7200;height:572" coordorigin="1920,804" coordsize="7200,572" path="m1920,1376l9120,1376,9120,804,1920,804,1920,1376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9.100006pt;margin-top:-46.297112pt;width:240.5pt;height:35.11pt;mso-position-horizontal-relative:page;mso-position-vertical-relative:paragraph;z-index:-1339" coordorigin="3382,-926" coordsize="4810,702">
            <v:group style="position:absolute;left:3387;top:-665;width:4800;height:437" coordorigin="3387,-665" coordsize="4800,437">
              <v:shape style="position:absolute;left:3387;top:-665;width:4800;height:437" coordorigin="3387,-665" coordsize="4800,437" path="m3387,-229l8187,-229,8187,-665,3387,-665,3387,-229xe" filled="f" stroked="t" strokeweight=".5pt" strokecolor="#BCD0E9">
                <v:path arrowok="t"/>
              </v:shape>
            </v:group>
            <v:group style="position:absolute;left:3627;top:-921;width:3312;height:511" coordorigin="3627,-921" coordsize="3312,511">
              <v:shape style="position:absolute;left:3627;top:-921;width:3312;height:511" coordorigin="3627,-921" coordsize="3312,511" path="m6854,-921l3712,-921,3652,-896,3627,-836,3627,-494,3630,-472,3669,-421,3712,-410,6855,-410,6915,-435,6939,-494,6939,-836,6936,-859,6897,-909,6854,-921e" filled="t" fillcolor="#FF5A00" stroked="f">
                <v:path arrowok="t"/>
                <v:fill/>
              </v:shape>
            </v:group>
            <v:group style="position:absolute;left:3627;top:-921;width:3312;height:511" coordorigin="3627,-921" coordsize="3312,511">
              <v:shape style="position:absolute;left:3627;top:-921;width:3312;height:511" coordorigin="3627,-921" coordsize="3312,511" path="m3627,-836l3652,-896,3712,-921,6854,-921,6877,-918,6928,-879,6939,-495,6936,-472,6897,-421,3712,-410,3690,-413,3639,-451,3627,-836xe" filled="f" stroked="t" strokeweight=".5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/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FFFFFF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FFFFFF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23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73" w:lineRule="exact"/>
        <w:ind w:left="175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0248pt;width:53.199pt;height:31.036pt;mso-position-horizontal-relative:page;mso-position-vertical-relative:paragraph;z-index:-1336" type="#_x0000_t75">
            <v:imagedata r:id="rId65" o:title=""/>
          </v:shape>
        </w:pict>
      </w:r>
      <w:r>
        <w:rPr/>
        <w:pict>
          <v:group style="position:absolute;margin-left:102.57pt;margin-top:34.0112pt;width:346.09pt;height:.1pt;mso-position-horizontal-relative:page;mso-position-vertical-relative:paragraph;z-index:-1335" coordorigin="2051,680" coordsize="6922,2">
            <v:shape style="position:absolute;left:2051;top:680;width:6922;height:2" coordorigin="2051,680" coordsize="6922,0" path="m2051,680l8973,680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ep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1F4E79"/>
          <w:spacing w:val="1"/>
          <w:w w:val="100"/>
          <w:b/>
          <w:bCs/>
          <w:position w:val="1"/>
        </w:rPr>
        <w:t>3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fine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St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dy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18" w:footer="0" w:top="1600" w:bottom="0" w:left="1540" w:right="40"/>
          <w:headerReference w:type="default" r:id="rId64"/>
          <w:pgSz w:w="11040" w:h="14640"/>
        </w:sectPr>
      </w:pPr>
      <w:rPr/>
    </w:p>
    <w:p>
      <w:pPr>
        <w:spacing w:before="27" w:after="0" w:line="240" w:lineRule="auto"/>
        <w:ind w:left="8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5B9BD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2" w:after="0" w:line="216" w:lineRule="exact"/>
        <w:ind w:left="907" w:right="-53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95.75pt;margin-top:109.328003pt;width:360.5pt;height:29.077pt;mso-position-horizontal-relative:page;mso-position-vertical-relative:paragraph;z-index:-1337" coordorigin="1915,2187" coordsize="7210,582">
            <v:group style="position:absolute;left:1920;top:2192;width:7200;height:572" coordorigin="1920,2192" coordsize="7200,572">
              <v:shape style="position:absolute;left:1920;top:2192;width:7200;height:572" coordorigin="1920,2192" coordsize="7200,572" path="m1920,2763l9120,2763,9120,2192,1920,2192,1920,2763e" filled="t" fillcolor="#1F4E79" stroked="f">
                <v:path arrowok="t"/>
                <v:fill/>
              </v:shape>
            </v:group>
            <v:group style="position:absolute;left:1920;top:2192;width:7200;height:572" coordorigin="1920,2192" coordsize="7200,572">
              <v:shape style="position:absolute;left:1920;top:2192;width:7200;height:572" coordorigin="1920,2192" coordsize="7200,572" path="m1920,2763l9120,2763,9120,2192,1920,2192,1920,2763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W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4"/>
          <w:w w:val="100"/>
        </w:rPr>
        <w:t>x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am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5"/>
          <w:w w:val="100"/>
        </w:rPr>
        <w:t>k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–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-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CP</w:t>
      </w:r>
      <w:r>
        <w:rPr>
          <w:rFonts w:ascii="Calibri" w:hAnsi="Calibri" w:cs="Calibri" w:eastAsia="Calibri"/>
          <w:sz w:val="18"/>
          <w:szCs w:val="18"/>
          <w:color w:val="7E7E7E"/>
          <w:spacing w:val="-4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-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CP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88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108.150002pt;margin-top:-204.105118pt;width:346.583pt;height:134.745pt;mso-position-horizontal-relative:page;mso-position-vertical-relative:paragraph;z-index:-1334" coordorigin="2163,-4082" coordsize="6932,2695">
            <v:shape style="position:absolute;left:2163;top:-4082;width:6728;height:2249" type="#_x0000_t75">
              <v:imagedata r:id="rId66" o:title=""/>
            </v:shape>
            <v:group style="position:absolute;left:2328;top:-2687;width:837;height:315" coordorigin="2328,-2687" coordsize="837,315">
              <v:shape style="position:absolute;left:2328;top:-2687;width:837;height:315" coordorigin="2328,-2687" coordsize="837,315" path="m2328,-2372l3164,-2372,3164,-2687,2328,-2687,2328,-2372e" filled="t" fillcolor="#FFFFFF" stroked="f">
                <v:path arrowok="t"/>
                <v:fill/>
              </v:shape>
            </v:group>
            <v:group style="position:absolute;left:2374;top:-2360;width:1050;height:945" coordorigin="2374,-2360" coordsize="1050,945">
              <v:shape style="position:absolute;left:2374;top:-2360;width:1050;height:945" coordorigin="2374,-2360" coordsize="1050,945" path="m2374,-1415l3424,-1415,3424,-2360,2374,-2360,2374,-1415e" filled="t" fillcolor="#FFFFFF" stroked="f">
                <v:path arrowok="t"/>
                <v:fill/>
              </v:shape>
            </v:group>
            <v:group style="position:absolute;left:3634;top:-2675;width:1045;height:315" coordorigin="3634,-2675" coordsize="1045,315">
              <v:shape style="position:absolute;left:3634;top:-2675;width:1045;height:315" coordorigin="3634,-2675" coordsize="1045,315" path="m3634,-2360l4679,-2360,4679,-2675,3634,-2675,3634,-2360e" filled="t" fillcolor="#FFFFFF" stroked="f">
                <v:path arrowok="t"/>
                <v:fill/>
              </v:shape>
            </v:group>
            <v:group style="position:absolute;left:3694;top:-2339;width:1149;height:945" coordorigin="3694,-2339" coordsize="1149,945">
              <v:shape style="position:absolute;left:3694;top:-2339;width:1149;height:945" coordorigin="3694,-2339" coordsize="1149,945" path="m3694,-1394l4843,-1394,4843,-2339,3694,-2339,3694,-1394e" filled="t" fillcolor="#FFFFFF" stroked="f">
                <v:path arrowok="t"/>
                <v:fill/>
              </v:shape>
            </v:group>
            <v:group style="position:absolute;left:5053;top:-2669;width:1133;height:315" coordorigin="5053,-2669" coordsize="1133,315">
              <v:shape style="position:absolute;left:5053;top:-2669;width:1133;height:315" coordorigin="5053,-2669" coordsize="1133,315" path="m5053,-2354l6186,-2354,6186,-2669,5053,-2669,5053,-2354e" filled="t" fillcolor="#FFFFFF" stroked="f">
                <v:path arrowok="t"/>
                <v:fill/>
              </v:shape>
            </v:group>
            <v:group style="position:absolute;left:5053;top:-2335;width:1208;height:945" coordorigin="5053,-2335" coordsize="1208,945">
              <v:shape style="position:absolute;left:5053;top:-2335;width:1208;height:945" coordorigin="5053,-2335" coordsize="1208,945" path="m5053,-1390l6261,-1390,6261,-2335,5053,-2335,5053,-1390e" filled="t" fillcolor="#FFFFFF" stroked="f">
                <v:path arrowok="t"/>
                <v:fill/>
              </v:shape>
            </v:group>
            <v:group style="position:absolute;left:6525;top:-2690;width:1035;height:315" coordorigin="6525,-2690" coordsize="1035,315">
              <v:shape style="position:absolute;left:6525;top:-2690;width:1035;height:315" coordorigin="6525,-2690" coordsize="1035,315" path="m6525,-2375l7560,-2375,7560,-2690,6525,-2690,6525,-2375e" filled="t" fillcolor="#FFFFFF" stroked="f">
                <v:path arrowok="t"/>
                <v:fill/>
              </v:shape>
            </v:group>
            <v:group style="position:absolute;left:6504;top:-2368;width:1267;height:945" coordorigin="6504,-2368" coordsize="1267,945">
              <v:shape style="position:absolute;left:6504;top:-2368;width:1267;height:945" coordorigin="6504,-2368" coordsize="1267,945" path="m6504,-1423l7771,-1423,7771,-2368,6504,-2368,6504,-1423e" filled="t" fillcolor="#FFFFFF" stroked="f">
                <v:path arrowok="t"/>
                <v:fill/>
              </v:shape>
            </v:group>
            <v:group style="position:absolute;left:7941;top:-2669;width:1035;height:315" coordorigin="7941,-2669" coordsize="1035,315">
              <v:shape style="position:absolute;left:7941;top:-2669;width:1035;height:315" coordorigin="7941,-2669" coordsize="1035,315" path="m7941,-2354l8976,-2354,8976,-2669,7941,-2669,7941,-2354e" filled="t" fillcolor="#FFFFFF" stroked="f">
                <v:path arrowok="t"/>
                <v:fill/>
              </v:shape>
            </v:group>
            <v:group style="position:absolute;left:7825;top:-2360;width:1267;height:945" coordorigin="7825,-2360" coordsize="1267,945">
              <v:shape style="position:absolute;left:7825;top:-2360;width:1267;height:945" coordorigin="7825,-2360" coordsize="1267,945" path="m7825,-1415l9092,-1415,9092,-2360,7825,-2360,7825,-1415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5B9BD4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5B9BD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5B9BD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5B9BD4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5B9BD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90" w:after="0" w:line="216" w:lineRule="exact"/>
        <w:ind w:left="60" w:right="-53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me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y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mmit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w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5"/>
          <w:w w:val="100"/>
        </w:rPr>
        <w:t>k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4"/>
          <w:w w:val="100"/>
        </w:rPr>
        <w:t>x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am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ess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8" w:after="0" w:line="216" w:lineRule="exact"/>
        <w:ind w:right="-53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7E7E7E"/>
          <w:spacing w:val="-13"/>
          <w:w w:val="100"/>
        </w:rPr>
        <w:t>Y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k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w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l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g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25" w:after="0" w:line="240" w:lineRule="auto"/>
        <w:ind w:left="21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B9BD4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5B9BD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5B9BD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5B9BD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5B9BD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6" w:after="0" w:line="216" w:lineRule="exact"/>
        <w:ind w:right="-53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4"/>
          <w:w w:val="100"/>
        </w:rPr>
        <w:t>x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am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w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h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g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v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y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k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lls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46" w:after="0" w:line="240" w:lineRule="auto"/>
        <w:ind w:left="11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5B9BD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5B9BD4"/>
          <w:spacing w:val="0"/>
          <w:w w:val="100"/>
          <w:b/>
          <w:bCs/>
        </w:rPr>
        <w:t>an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3" w:after="0" w:line="216" w:lineRule="exact"/>
        <w:ind w:right="2028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t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-3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a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d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map</w:t>
      </w:r>
      <w:r>
        <w:rPr>
          <w:rFonts w:ascii="Calibri" w:hAnsi="Calibri" w:cs="Calibri" w:eastAsia="Calibri"/>
          <w:sz w:val="18"/>
          <w:szCs w:val="18"/>
          <w:color w:val="7E7E7E"/>
          <w:spacing w:val="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5"/>
          <w:w w:val="100"/>
        </w:rPr>
        <w:t>f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7E7E7E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7E7E7E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44" w:lineRule="exact"/>
        <w:ind w:left="671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</w:rPr>
        <w:t>24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040" w:h="14640"/>
          <w:pgMar w:top="1660" w:bottom="0" w:left="1540" w:right="40"/>
          <w:cols w:num="5" w:equalWidth="0">
            <w:col w:w="1807" w:space="360"/>
            <w:col w:w="1031" w:space="389"/>
            <w:col w:w="1014" w:space="438"/>
            <w:col w:w="836" w:space="485"/>
            <w:col w:w="31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</w:rPr>
        <w:t>12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type w:val="continuous"/>
          <w:pgSz w:w="11040" w:h="14640"/>
          <w:pgMar w:top="1660" w:bottom="0" w:left="1540" w:right="40"/>
        </w:sectPr>
      </w:pPr>
      <w:rPr/>
    </w:p>
    <w:p>
      <w:pPr>
        <w:spacing w:before="2" w:after="0" w:line="240" w:lineRule="auto"/>
        <w:ind w:left="1653" w:right="-20"/>
        <w:jc w:val="left"/>
        <w:rPr>
          <w:rFonts w:ascii="Calibri" w:hAnsi="Calibri" w:cs="Calibri" w:eastAsia="Calibri"/>
          <w:sz w:val="34"/>
          <w:szCs w:val="34"/>
        </w:rPr>
      </w:pPr>
      <w:rPr/>
      <w:r>
        <w:rPr/>
        <w:pict>
          <v:group style="position:absolute;margin-left:95.5pt;margin-top:36.206501pt;width:361pt;height:225.21pt;mso-position-horizontal-relative:page;mso-position-vertical-relative:paragraph;z-index:-1333" coordorigin="1910,724" coordsize="7220,4504">
            <v:group style="position:absolute;left:1920;top:4647;width:7200;height:572" coordorigin="1920,4647" coordsize="7200,572">
              <v:shape style="position:absolute;left:1920;top:4647;width:7200;height:572" coordorigin="1920,4647" coordsize="7200,572" path="m1920,5218l9120,5218,9120,4647,1920,4647,1920,5218e" filled="t" fillcolor="#1F4E79" stroked="f">
                <v:path arrowok="t"/>
                <v:fill/>
              </v:shape>
            </v:group>
            <v:group style="position:absolute;left:1920;top:4647;width:7200;height:572" coordorigin="1920,4647" coordsize="7200,572">
              <v:shape style="position:absolute;left:1920;top:4647;width:7200;height:572" coordorigin="1920,4647" coordsize="7200,572" path="m1920,5218l9120,5218,9120,4647,1920,4647,1920,5218xe" filled="f" stroked="t" strokeweight=".5pt" strokecolor="#41709C">
                <v:path arrowok="t"/>
              </v:shape>
              <v:shape style="position:absolute;left:1920;top:724;width:4418;height:2813" type="#_x0000_t75">
                <v:imagedata r:id="rId67" o:title=""/>
              </v:shape>
              <v:shape style="position:absolute;left:1920;top:755;width:4345;height:2710" type="#_x0000_t75">
                <v:imagedata r:id="rId68" o:title=""/>
              </v:shape>
            </v:group>
            <v:group style="position:absolute;left:1920;top:751;width:4349;height:2717" coordorigin="1920,751" coordsize="4349,2717">
              <v:shape style="position:absolute;left:1920;top:751;width:4349;height:2717" coordorigin="1920,751" coordsize="4349,2717" path="m1924,3468l6273,3468,6273,751,1924,751e" filled="f" stroked="t" strokeweight=".375pt" strokecolor="#000000">
                <v:path arrowok="t"/>
              </v:shape>
              <v:shape style="position:absolute;left:2810;top:1571;width:3770;height:3070" type="#_x0000_t75">
                <v:imagedata r:id="rId69" o:title=""/>
              </v:shape>
              <v:shape style="position:absolute;left:2841;top:1600;width:3668;height:2969" type="#_x0000_t75">
                <v:imagedata r:id="rId70" o:title=""/>
              </v:shape>
            </v:group>
            <v:group style="position:absolute;left:2837;top:1596;width:3676;height:2976" coordorigin="2837,1596" coordsize="3676,2976">
              <v:shape style="position:absolute;left:2837;top:1596;width:3676;height:2976" coordorigin="2837,1596" coordsize="3676,2976" path="m2837,4573l6512,4573,6512,1596,2837,1596,2837,4573xe" filled="f" stroked="t" strokeweight=".375pt" strokecolor="#000000">
                <v:path arrowok="t"/>
              </v:shape>
              <v:shape style="position:absolute;left:4651;top:2599;width:3758;height:1927" type="#_x0000_t75">
                <v:imagedata r:id="rId71" o:title=""/>
              </v:shape>
              <v:shape style="position:absolute;left:4679;top:2629;width:3658;height:1825" type="#_x0000_t75">
                <v:imagedata r:id="rId72" o:title=""/>
              </v:shape>
            </v:group>
            <v:group style="position:absolute;left:4676;top:2625;width:3666;height:1833" coordorigin="4676,2625" coordsize="3666,1833">
              <v:shape style="position:absolute;left:4676;top:2625;width:3666;height:1833" coordorigin="4676,2625" coordsize="3666,1833" path="m4676,4458l8341,4458,8341,2625,4676,2625,4676,4458xe" filled="f" stroked="t" strokeweight=".3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m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ar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St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y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v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b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le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In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ar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ing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y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em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exact"/>
        <w:ind w:left="5402" w:right="2181" w:firstLine="-360"/>
        <w:jc w:val="left"/>
        <w:tabs>
          <w:tab w:pos="540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Wingdings" w:hAnsi="Wingdings" w:cs="Wingdings" w:eastAsia="Wingdings"/>
          <w:sz w:val="28"/>
          <w:szCs w:val="2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Stu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essm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lan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25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73" w:lineRule="exact"/>
        <w:ind w:left="175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shape style="position:absolute;margin-left:102.57pt;margin-top:-1.0248pt;width:53.199pt;height:31.036pt;mso-position-horizontal-relative:page;mso-position-vertical-relative:paragraph;z-index:-1331" type="#_x0000_t75">
            <v:imagedata r:id="rId73" o:title=""/>
          </v:shape>
        </w:pict>
      </w:r>
      <w:r>
        <w:rPr/>
        <w:pict>
          <v:group style="position:absolute;margin-left:102.445pt;margin-top:33.8862pt;width:346.34pt;height:178.3975pt;mso-position-horizontal-relative:page;mso-position-vertical-relative:paragraph;z-index:-1330" coordorigin="2049,678" coordsize="6927,3568">
            <v:group style="position:absolute;left:2051;top:680;width:6922;height:2" coordorigin="2051,680" coordsize="6922,2">
              <v:shape style="position:absolute;left:2051;top:680;width:6922;height:2" coordorigin="2051,680" coordsize="6922,0" path="m2051,680l8973,680e" filled="f" stroked="t" strokeweight=".25pt" strokecolor="#5B9BD4">
                <v:path arrowok="t"/>
              </v:shape>
            </v:group>
            <v:group style="position:absolute;left:2640;top:715;width:7;height:3509" coordorigin="2640,715" coordsize="7,3509">
              <v:shape style="position:absolute;left:2640;top:715;width:7;height:3509" coordorigin="2640,715" coordsize="7,3509" path="m2640,715l2647,4224e" filled="f" stroked="t" strokeweight="2.125pt" strokecolor="#7E7E7E">
                <v:path arrowok="t"/>
              </v:shape>
            </v:group>
            <v:group style="position:absolute;left:2467;top:914;width:360;height:321" coordorigin="2467,914" coordsize="360,321">
              <v:shape style="position:absolute;left:2467;top:914;width:360;height:321" coordorigin="2467,914" coordsize="360,321" path="m2645,914l2576,927,2519,961,2481,1012,2467,1072,2467,1079,2469,1100,2493,1158,2539,1203,2602,1230,2651,1235,2675,1233,2740,1212,2790,1171,2821,1115,2827,1072,2825,1050,2801,992,2756,947,2694,919,2645,914e" filled="t" fillcolor="#5B9BD4" stroked="f">
                <v:path arrowok="t"/>
                <v:fill/>
              </v:shape>
            </v:group>
            <v:group style="position:absolute;left:2467;top:914;width:360;height:321" coordorigin="2467,914" coordsize="360,321">
              <v:shape style="position:absolute;left:2467;top:914;width:360;height:321" coordorigin="2467,914" coordsize="360,321" path="m2467,1074l2481,1012,2519,961,2576,927,2645,914,2670,915,2737,935,2788,975,2820,1030,2827,1072,2825,1094,2803,1154,2759,1200,2698,1229,2651,1235,2626,1234,2559,1214,2507,1175,2475,1121,2467,1074xe" filled="f" stroked="t" strokeweight=".5pt" strokecolor="#41709C">
                <v:path arrowok="t"/>
              </v:shape>
            </v:group>
            <v:group style="position:absolute;left:2469;top:1604;width:360;height:322" coordorigin="2469,1604" coordsize="360,322">
              <v:shape style="position:absolute;left:2469;top:1604;width:360;height:322" coordorigin="2469,1604" coordsize="360,322" path="m2647,1604l2578,1617,2521,1651,2483,1702,2469,1762,2469,1769,2471,1790,2495,1848,2541,1893,2604,1920,2653,1925,2677,1923,2742,1902,2792,1861,2823,1805,2829,1762,2827,1740,2803,1682,2757,1636,2695,1609,2647,1604e" filled="t" fillcolor="#5B9BD4" stroked="f">
                <v:path arrowok="t"/>
                <v:fill/>
              </v:shape>
            </v:group>
            <v:group style="position:absolute;left:2469;top:1604;width:360;height:322" coordorigin="2469,1604" coordsize="360,322">
              <v:shape style="position:absolute;left:2469;top:1604;width:360;height:322" coordorigin="2469,1604" coordsize="360,322" path="m2469,1764l2483,1702,2521,1651,2578,1617,2647,1604,2672,1605,2738,1625,2790,1665,2822,1719,2829,1762,2827,1784,2805,1844,2761,1890,2700,1919,2653,1925,2628,1924,2561,1904,2508,1865,2476,1811,2469,1764xe" filled="f" stroked="t" strokeweight=".5pt" strokecolor="#41709C">
                <v:path arrowok="t"/>
              </v:shape>
            </v:group>
            <v:group style="position:absolute;left:2467;top:2294;width:360;height:322" coordorigin="2467,2294" coordsize="360,322">
              <v:shape style="position:absolute;left:2467;top:2294;width:360;height:322" coordorigin="2467,2294" coordsize="360,322" path="m2645,2294l2576,2307,2519,2341,2481,2392,2467,2452,2467,2459,2469,2480,2493,2538,2540,2583,2602,2610,2651,2615,2675,2613,2740,2592,2790,2551,2821,2495,2827,2452,2825,2430,2801,2372,2756,2326,2693,2299,2645,2294e" filled="t" fillcolor="#5B9BD4" stroked="f">
                <v:path arrowok="t"/>
                <v:fill/>
              </v:shape>
            </v:group>
            <v:group style="position:absolute;left:2467;top:2294;width:360;height:322" coordorigin="2467,2294" coordsize="360,322">
              <v:shape style="position:absolute;left:2467;top:2294;width:360;height:322" coordorigin="2467,2294" coordsize="360,322" path="m2467,2454l2481,2392,2519,2341,2576,2307,2645,2294,2670,2295,2736,2315,2788,2355,2820,2409,2827,2452,2825,2474,2803,2534,2759,2580,2698,2609,2651,2615,2626,2614,2559,2594,2507,2555,2475,2501,2467,2454xe" filled="f" stroked="t" strokeweight=".5pt" strokecolor="#41709C">
                <v:path arrowok="t"/>
              </v:shape>
            </v:group>
            <v:group style="position:absolute;left:2467;top:2979;width:360;height:322" coordorigin="2467,2979" coordsize="360,322">
              <v:shape style="position:absolute;left:2467;top:2979;width:360;height:322" coordorigin="2467,2979" coordsize="360,322" path="m2645,2979l2576,2992,2519,3027,2481,3078,2467,3137,2467,3145,2469,3166,2493,3224,2540,3269,2602,3295,2651,3301,2675,3299,2740,3278,2790,3237,2821,3181,2827,3137,2825,3116,2801,3058,2756,3012,2693,2985,2645,2979e" filled="t" fillcolor="#5B9BD4" stroked="f">
                <v:path arrowok="t"/>
                <v:fill/>
              </v:shape>
            </v:group>
            <v:group style="position:absolute;left:2467;top:2979;width:360;height:322" coordorigin="2467,2979" coordsize="360,322">
              <v:shape style="position:absolute;left:2467;top:2979;width:360;height:322" coordorigin="2467,2979" coordsize="360,322" path="m2467,3140l2481,3078,2519,3027,2576,2992,2645,2979,2670,2981,2736,3001,2788,3041,2820,3095,2827,3137,2825,3160,2803,3220,2759,3266,2698,3294,2651,3301,2626,3300,2559,3280,2507,3241,2475,3187,2467,3140xe" filled="f" stroked="t" strokeweight=".5pt" strokecolor="#41709C">
                <v:path arrowok="t"/>
              </v:shape>
            </v:group>
            <v:group style="position:absolute;left:2467;top:3665;width:360;height:322" coordorigin="2467,3665" coordsize="360,322">
              <v:shape style="position:absolute;left:2467;top:3665;width:360;height:322" coordorigin="2467,3665" coordsize="360,322" path="m2645,3665l2576,3678,2519,3713,2481,3764,2467,3823,2467,3831,2469,3852,2493,3910,2540,3955,2602,3981,2651,3987,2675,3985,2740,3964,2790,3923,2821,3867,2827,3823,2825,3802,2801,3744,2756,3698,2693,3671,2645,3665e" filled="t" fillcolor="#5B9BD4" stroked="f">
                <v:path arrowok="t"/>
                <v:fill/>
              </v:shape>
            </v:group>
            <v:group style="position:absolute;left:2467;top:3665;width:360;height:322" coordorigin="2467,3665" coordsize="360,322">
              <v:shape style="position:absolute;left:2467;top:3665;width:360;height:322" coordorigin="2467,3665" coordsize="360,322" path="m2467,3826l2481,3764,2519,3713,2576,3678,2645,3665,2670,3667,2736,3687,2788,3727,2820,3781,2827,3823,2825,3846,2803,3906,2759,3952,2698,3980,2651,3987,2626,3986,2559,3966,2507,3927,2475,3873,2467,3826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ep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1F4E79"/>
          <w:spacing w:val="1"/>
          <w:w w:val="100"/>
          <w:b/>
          <w:bCs/>
          <w:position w:val="1"/>
        </w:rPr>
        <w:t>4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epa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-10"/>
          <w:w w:val="100"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-8"/>
          <w:w w:val="100"/>
          <w:position w:val="1"/>
        </w:rPr>
        <w:t>x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142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7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our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fi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ons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/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oid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-a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al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zi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g.</w:t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1" w:lineRule="auto"/>
        <w:ind w:left="1424" w:right="324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mark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tion.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g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our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and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on’t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rus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</w:p>
    <w:p>
      <w:pPr>
        <w:spacing w:before="0" w:after="0" w:line="240" w:lineRule="auto"/>
        <w:ind w:left="142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our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ing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es.</w:t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7" w:lineRule="exact"/>
        <w:ind w:left="142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95.75pt;margin-top:55.02808pt;width:360.5pt;height:29.077pt;mso-position-horizontal-relative:page;mso-position-vertical-relative:paragraph;z-index:-1332" coordorigin="1915,1101" coordsize="7210,582">
            <v:group style="position:absolute;left:1920;top:1106;width:7200;height:572" coordorigin="1920,1106" coordsize="7200,572">
              <v:shape style="position:absolute;left:1920;top:1106;width:7200;height:572" coordorigin="1920,1106" coordsize="7200,572" path="m1920,1677l9120,1677,9120,1106,1920,1106,1920,1677e" filled="t" fillcolor="#1F4E79" stroked="f">
                <v:path arrowok="t"/>
                <v:fill/>
              </v:shape>
            </v:group>
            <v:group style="position:absolute;left:1920;top:1106;width:7200;height:572" coordorigin="1920,1106" coordsize="7200,572">
              <v:shape style="position:absolute;left:1920;top:1106;width:7200;height:572" coordorigin="1920,1106" coordsize="7200,572" path="m1920,1677l9120,1677,9120,1106,1920,1106,1920,1677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in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vi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s.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26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</w:rPr>
        <w:t>13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1600" w:bottom="0" w:left="1540" w:right="40"/>
          <w:pgSz w:w="11040" w:h="14640"/>
        </w:sectPr>
      </w:pPr>
      <w:rPr/>
    </w:p>
    <w:p>
      <w:pPr>
        <w:spacing w:before="0" w:after="0" w:line="408" w:lineRule="exact"/>
        <w:ind w:left="17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A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d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it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o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al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I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n</w:t>
      </w:r>
      <w:r>
        <w:rPr>
          <w:rFonts w:ascii="Calibri" w:hAnsi="Calibri" w:cs="Calibri" w:eastAsia="Calibri"/>
          <w:sz w:val="40"/>
          <w:szCs w:val="40"/>
          <w:spacing w:val="-10"/>
          <w:w w:val="100"/>
          <w:position w:val="3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orm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3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tion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8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89.352509pt;margin-top:17.192589pt;width:166.675pt;height:161.375pt;mso-position-horizontal-relative:page;mso-position-vertical-relative:paragraph;z-index:-1328" coordorigin="5787,344" coordsize="3333,3228">
            <v:shape style="position:absolute;left:5795;top:352;width:1761;height:2125" type="#_x0000_t75">
              <v:imagedata r:id="rId74" o:title=""/>
            </v:shape>
            <v:group style="position:absolute;left:5791;top:348;width:1770;height:2133" coordorigin="5791,348" coordsize="1770,2133">
              <v:shape style="position:absolute;left:5791;top:348;width:1770;height:2133" coordorigin="5791,348" coordsize="1770,2133" path="m5791,571l7272,348,7561,2257,6079,2481,5791,571xe" filled="f" stroked="t" strokeweight=".375pt" strokecolor="#5B9BD4">
                <v:path arrowok="t"/>
              </v:shape>
              <v:shape style="position:absolute;left:7080;top:1165;width:2032;height:2398" type="#_x0000_t75">
                <v:imagedata r:id="rId75" o:title=""/>
              </v:shape>
            </v:group>
            <v:group style="position:absolute;left:7076;top:1160;width:2041;height:2407" coordorigin="7076,1160" coordsize="2041,2407">
              <v:shape style="position:absolute;left:7076;top:1160;width:2041;height:2407" coordorigin="7076,1160" coordsize="2041,2407" path="m7496,1160l9117,1488,8697,3568,7076,3240,7496,1160xe" filled="f" stroked="t" strokeweight=".375pt" strokecolor="#5B9BD4">
                <v:path arrowok="t"/>
              </v:shape>
            </v:group>
            <w10:wrap type="none"/>
          </v:group>
        </w:pict>
      </w:r>
      <w:r>
        <w:rPr>
          <w:rFonts w:ascii="Wingdings" w:hAnsi="Wingdings" w:cs="Wingdings" w:eastAsia="Wingdings"/>
          <w:sz w:val="28"/>
          <w:szCs w:val="2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aring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or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ertifi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—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xt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s:</w:t>
      </w:r>
    </w:p>
    <w:p>
      <w:pPr>
        <w:spacing w:before="13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6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Eligi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6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0" w:after="0" w:line="240" w:lineRule="auto"/>
        <w:ind w:left="993" w:right="-20"/>
        <w:jc w:val="left"/>
        <w:tabs>
          <w:tab w:pos="13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Wingdings" w:hAnsi="Wingdings" w:cs="Wingdings" w:eastAsia="Wingdings"/>
          <w:sz w:val="28"/>
          <w:szCs w:val="28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-2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ls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aila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le:</w:t>
      </w:r>
    </w:p>
    <w:p>
      <w:pPr>
        <w:spacing w:before="18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4" w:after="0" w:line="240" w:lineRule="auto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6" w:after="0" w:line="289" w:lineRule="exact"/>
        <w:ind w:left="13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color w:val="006FC0"/>
          <w:spacing w:val="0"/>
          <w:w w:val="100"/>
        </w:rPr>
        <w:t></w:t>
      </w:r>
      <w:r>
        <w:rPr>
          <w:rFonts w:ascii="Times New Roman" w:hAnsi="Times New Roman" w:cs="Times New Roman" w:eastAsia="Times New Roman"/>
          <w:sz w:val="24"/>
          <w:szCs w:val="24"/>
          <w:color w:val="006FC0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6FC0"/>
          <w:spacing w:val="-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SH</w:t>
      </w:r>
      <w:r>
        <w:rPr>
          <w:rFonts w:ascii="Calibri" w:hAnsi="Calibri" w:cs="Calibri" w:eastAsia="Calibri"/>
          <w:sz w:val="24"/>
          <w:szCs w:val="24"/>
          <w:color w:val="006FC0"/>
          <w:spacing w:val="-1"/>
          <w:w w:val="100"/>
          <w:u w:val="single" w:color="006FC0"/>
        </w:rPr>
        <w:t>R</w:t>
      </w:r>
      <w:r>
        <w:rPr>
          <w:rFonts w:ascii="Calibri" w:hAnsi="Calibri" w:cs="Calibri" w:eastAsia="Calibri"/>
          <w:sz w:val="24"/>
          <w:szCs w:val="24"/>
          <w:color w:val="006FC0"/>
          <w:spacing w:val="-1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  <w:t>M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Cer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  <w:t>t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i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  <w:t>f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i</w:t>
      </w:r>
      <w:r>
        <w:rPr>
          <w:rFonts w:ascii="Calibri" w:hAnsi="Calibri" w:cs="Calibri" w:eastAsia="Calibri"/>
          <w:sz w:val="24"/>
          <w:szCs w:val="24"/>
          <w:color w:val="006FC0"/>
          <w:spacing w:val="-3"/>
          <w:w w:val="100"/>
          <w:u w:val="single" w:color="006FC0"/>
        </w:rPr>
        <w:t>c</w:t>
      </w:r>
      <w:r>
        <w:rPr>
          <w:rFonts w:ascii="Calibri" w:hAnsi="Calibri" w:cs="Calibri" w:eastAsia="Calibri"/>
          <w:sz w:val="24"/>
          <w:szCs w:val="24"/>
          <w:color w:val="006FC0"/>
          <w:spacing w:val="-3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-2"/>
          <w:w w:val="100"/>
          <w:u w:val="single" w:color="006FC0"/>
        </w:rPr>
        <w:t>a</w:t>
      </w:r>
      <w:r>
        <w:rPr>
          <w:rFonts w:ascii="Calibri" w:hAnsi="Calibri" w:cs="Calibri" w:eastAsia="Calibri"/>
          <w:sz w:val="24"/>
          <w:szCs w:val="24"/>
          <w:color w:val="006FC0"/>
          <w:spacing w:val="-2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  <w:t>t</w:t>
      </w:r>
      <w:r>
        <w:rPr>
          <w:rFonts w:ascii="Calibri" w:hAnsi="Calibri" w:cs="Calibri" w:eastAsia="Calibri"/>
          <w:sz w:val="24"/>
          <w:szCs w:val="24"/>
          <w:color w:val="006FC0"/>
          <w:spacing w:val="1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io</w:t>
      </w:r>
      <w:r>
        <w:rPr>
          <w:rFonts w:ascii="Calibri" w:hAnsi="Calibri" w:cs="Calibri" w:eastAsia="Calibri"/>
          <w:sz w:val="24"/>
          <w:szCs w:val="24"/>
          <w:color w:val="006FC0"/>
          <w:spacing w:val="2"/>
          <w:w w:val="100"/>
          <w:u w:val="single" w:color="006FC0"/>
        </w:rPr>
        <w:t>n</w:t>
      </w:r>
      <w:r>
        <w:rPr>
          <w:rFonts w:ascii="Calibri" w:hAnsi="Calibri" w:cs="Calibri" w:eastAsia="Calibri"/>
          <w:sz w:val="24"/>
          <w:szCs w:val="24"/>
          <w:color w:val="006FC0"/>
          <w:spacing w:val="2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.o</w:t>
      </w:r>
      <w:r>
        <w:rPr>
          <w:rFonts w:ascii="Calibri" w:hAnsi="Calibri" w:cs="Calibri" w:eastAsia="Calibri"/>
          <w:sz w:val="24"/>
          <w:szCs w:val="24"/>
          <w:color w:val="006FC0"/>
          <w:spacing w:val="-2"/>
          <w:w w:val="100"/>
          <w:u w:val="single" w:color="006FC0"/>
        </w:rPr>
        <w:t>r</w:t>
      </w:r>
      <w:r>
        <w:rPr>
          <w:rFonts w:ascii="Calibri" w:hAnsi="Calibri" w:cs="Calibri" w:eastAsia="Calibri"/>
          <w:sz w:val="24"/>
          <w:szCs w:val="24"/>
          <w:color w:val="006FC0"/>
          <w:spacing w:val="-2"/>
          <w:w w:val="100"/>
          <w:u w:val="single" w:color="006FC0"/>
        </w:rPr>
      </w:r>
      <w:r>
        <w:rPr>
          <w:rFonts w:ascii="Calibri" w:hAnsi="Calibri" w:cs="Calibri" w:eastAsia="Calibri"/>
          <w:sz w:val="24"/>
          <w:szCs w:val="24"/>
          <w:color w:val="006FC0"/>
          <w:spacing w:val="0"/>
          <w:w w:val="100"/>
          <w:u w:val="single" w:color="006FC0"/>
        </w:rPr>
        <w:t>g</w:t>
      </w:r>
      <w:r>
        <w:rPr>
          <w:rFonts w:ascii="Calibri" w:hAnsi="Calibri" w:cs="Calibri" w:eastAsia="Calibri"/>
          <w:sz w:val="24"/>
          <w:szCs w:val="24"/>
          <w:color w:val="006FC0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27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1" w:lineRule="exact"/>
        <w:ind w:left="1758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95.5pt;margin-top:-85.086998pt;width:361pt;height:29.577pt;mso-position-horizontal-relative:page;mso-position-vertical-relative:paragraph;z-index:-1329" coordorigin="1910,-1702" coordsize="7220,592">
            <v:group style="position:absolute;left:1920;top:-1692;width:7200;height:572" coordorigin="1920,-1692" coordsize="7200,572">
              <v:shape style="position:absolute;left:1920;top:-1692;width:7200;height:572" coordorigin="1920,-1692" coordsize="7200,572" path="m1920,-1120l9120,-1120,9120,-1692,1920,-1692,1920,-1120e" filled="t" fillcolor="#1F4E79" stroked="f">
                <v:path arrowok="t"/>
                <v:fill/>
              </v:shape>
            </v:group>
            <v:group style="position:absolute;left:1920;top:-1692;width:7200;height:572" coordorigin="1920,-1692" coordsize="7200,572">
              <v:shape style="position:absolute;left:1920;top:-1692;width:7200;height:572" coordorigin="1920,-1692" coordsize="7200,572" path="m1920,-1120l9120,-1120,9120,-1692,1920,-1692,1920,-1120xe" filled="f" stroked="t" strokeweight=".5pt" strokecolor="#41709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2.57pt;margin-top:-1.626pt;width:53.199pt;height:31.036pt;mso-position-horizontal-relative:page;mso-position-vertical-relative:paragraph;z-index:-1326" type="#_x0000_t75">
            <v:imagedata r:id="rId76" o:title=""/>
          </v:shape>
        </w:pict>
      </w:r>
      <w:r>
        <w:rPr/>
        <w:pict>
          <v:group style="position:absolute;margin-left:102.57pt;margin-top:33.410pt;width:346.09pt;height:.1pt;mso-position-horizontal-relative:page;mso-position-vertical-relative:paragraph;z-index:-1325" coordorigin="2051,668" coordsize="6922,2">
            <v:shape style="position:absolute;left:2051;top:668;width:6922;height:2" coordorigin="2051,668" coordsize="6922,0" path="m2051,668l8973,668e" filled="f" stroked="t" strokeweight=".25pt" strokecolor="#5B9BD4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ecial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-10"/>
          <w:w w:val="100"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7" w:after="0" w:line="212" w:lineRule="exact"/>
        <w:ind w:left="94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As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g</w:t>
      </w:r>
      <w:r>
        <w:rPr>
          <w:rFonts w:ascii="Calibri" w:hAnsi="Calibri" w:cs="Calibri" w:eastAsia="Calibri"/>
          <w:sz w:val="19"/>
          <w:szCs w:val="19"/>
          <w:spacing w:val="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position w:val="-1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ca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,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a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g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$25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-1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0" w:after="0" w:line="179" w:lineRule="exact"/>
        <w:ind w:left="94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ear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em*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2"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er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30,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2016.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4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7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4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ca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3" w:after="0" w:line="165" w:lineRule="auto"/>
        <w:ind w:left="1128" w:right="2802" w:firstLine="-180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•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11558B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11558B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color w:val="11558B"/>
          <w:spacing w:val="4"/>
          <w:w w:val="100"/>
          <w:b/>
          <w:bCs/>
        </w:rPr>
        <w:t>g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/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ear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9"/>
          <w:szCs w:val="19"/>
          <w:color w:val="11558B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ck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9"/>
          <w:szCs w:val="19"/>
          <w:color w:val="0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color w:val="000000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9"/>
          <w:szCs w:val="19"/>
          <w:color w:val="0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e: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</w:rPr>
        <w:t>LS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</w:rPr>
        <w:t>06471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color w:val="0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ck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My</w:t>
      </w:r>
      <w:r>
        <w:rPr>
          <w:rFonts w:ascii="Calibri" w:hAnsi="Calibri" w:cs="Calibri" w:eastAsia="Calibri"/>
          <w:sz w:val="19"/>
          <w:szCs w:val="19"/>
          <w:color w:val="0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Cart</w:t>
      </w:r>
      <w:r>
        <w:rPr>
          <w:rFonts w:ascii="Calibri" w:hAnsi="Calibri" w:cs="Calibri" w:eastAsia="Calibri"/>
          <w:sz w:val="19"/>
          <w:szCs w:val="19"/>
          <w:color w:val="0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acce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color w:val="0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color w:val="000000"/>
          <w:spacing w:val="-6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19"/>
          <w:szCs w:val="19"/>
          <w:color w:val="0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color w:val="000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ec</w:t>
      </w:r>
      <w:r>
        <w:rPr>
          <w:rFonts w:ascii="Calibri" w:hAnsi="Calibri" w:cs="Calibri" w:eastAsia="Calibri"/>
          <w:sz w:val="19"/>
          <w:szCs w:val="19"/>
          <w:color w:val="000000"/>
          <w:spacing w:val="-5"/>
          <w:w w:val="100"/>
          <w:b/>
          <w:bCs/>
        </w:rPr>
        <w:t>k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color w:val="00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</w:rPr>
      </w:r>
    </w:p>
    <w:p>
      <w:pPr>
        <w:spacing w:before="43" w:after="0" w:line="213" w:lineRule="exact"/>
        <w:ind w:left="94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7"/>
          <w:w w:val="100"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Call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800-444-5006,</w:t>
      </w:r>
      <w:r>
        <w:rPr>
          <w:rFonts w:ascii="Calibri" w:hAnsi="Calibri" w:cs="Calibri" w:eastAsia="Calibri"/>
          <w:sz w:val="19"/>
          <w:szCs w:val="19"/>
          <w:spacing w:val="-8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#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2,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+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position w:val="-1"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-651-905-2663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me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position w:val="-1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0" w:after="0" w:line="180" w:lineRule="exact"/>
        <w:ind w:left="112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19"/>
          <w:szCs w:val="19"/>
          <w:color w:val="11558B"/>
          <w:spacing w:val="-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color w:val="11558B"/>
          <w:spacing w:val="0"/>
          <w:w w:val="100"/>
          <w:b/>
          <w:bCs/>
          <w:position w:val="2"/>
        </w:rPr>
        <w:t>06471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b/>
          <w:bCs/>
          <w:position w:val="2"/>
        </w:rPr>
        <w:t>.</w:t>
      </w:r>
      <w:r>
        <w:rPr>
          <w:rFonts w:ascii="Calibri" w:hAnsi="Calibri" w:cs="Calibri" w:eastAsia="Calibri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5" w:lineRule="auto"/>
        <w:ind w:left="948" w:right="2914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e: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1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19"/>
          <w:szCs w:val="19"/>
          <w:spacing w:val="-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sa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ye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you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sure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3" w:lineRule="auto"/>
        <w:ind w:left="948" w:right="320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*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ear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ca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43" w:after="0" w:line="223" w:lineRule="exact"/>
        <w:ind w:left="2870" w:right="4350"/>
        <w:jc w:val="center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group style="position:absolute;margin-left:95.75pt;margin-top:35.213413pt;width:360.5pt;height:29.077pt;mso-position-horizontal-relative:page;mso-position-vertical-relative:paragraph;z-index:-1327" coordorigin="1915,704" coordsize="7210,582">
            <v:group style="position:absolute;left:1920;top:709;width:7200;height:572" coordorigin="1920,709" coordsize="7200,572">
              <v:shape style="position:absolute;left:1920;top:709;width:7200;height:572" coordorigin="1920,709" coordsize="7200,572" path="m1920,1281l9120,1281,9120,709,1920,709,1920,1281e" filled="t" fillcolor="#1F4E79" stroked="f">
                <v:path arrowok="t"/>
                <v:fill/>
              </v:shape>
            </v:group>
            <v:group style="position:absolute;left:1920;top:709;width:7200;height:572" coordorigin="1920,709" coordsize="7200,572">
              <v:shape style="position:absolute;left:1920;top:709;width:7200;height:572" coordorigin="1920,709" coordsize="7200,572" path="m1920,1281l9120,1281,9120,709,1920,709,1920,1281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x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30,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2016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28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</w:rPr>
        <w:t>14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right"/>
        <w:spacing w:after="0"/>
        <w:sectPr>
          <w:pgMar w:header="118" w:footer="0" w:top="1640" w:bottom="0" w:left="1540" w:right="40"/>
          <w:pgSz w:w="11040" w:h="14640"/>
        </w:sectPr>
      </w:pPr>
      <w:rPr/>
    </w:p>
    <w:p>
      <w:pPr>
        <w:spacing w:before="75" w:after="0" w:line="240" w:lineRule="auto"/>
        <w:ind w:left="3389" w:right="486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9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80" w:after="0" w:line="165" w:lineRule="auto"/>
        <w:ind w:left="948" w:right="256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ly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sed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earni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em.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Both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ls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4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wel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-org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-CP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m.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BoCK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overs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eas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ies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65" w:lineRule="auto"/>
        <w:ind w:left="948" w:right="240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s.</w:t>
      </w:r>
      <w:r>
        <w:rPr>
          <w:rFonts w:ascii="Calibri" w:hAnsi="Calibri" w:cs="Calibri" w:eastAsia="Calibri"/>
          <w:sz w:val="22"/>
          <w:szCs w:val="22"/>
          <w:spacing w:val="4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spe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earni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time.</w:t>
      </w:r>
      <w:r>
        <w:rPr>
          <w:rFonts w:ascii="Calibri" w:hAnsi="Calibri" w:cs="Calibri" w:eastAsia="Calibri"/>
          <w:sz w:val="22"/>
          <w:szCs w:val="22"/>
          <w:spacing w:val="5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wou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3" w:lineRule="exact"/>
        <w:ind w:left="94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this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  <w:position w:val="2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on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  <w:position w:val="2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  <w:position w:val="2"/>
        </w:rPr>
        <w:t>fiel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  <w:position w:val="2"/>
        </w:rPr>
        <w:t>d</w:t>
      </w:r>
      <w:r>
        <w:rPr>
          <w:rFonts w:ascii="Calibri" w:hAnsi="Calibri" w:cs="Calibri" w:eastAsia="Calibri"/>
          <w:sz w:val="22"/>
          <w:szCs w:val="22"/>
          <w:spacing w:val="-17"/>
          <w:w w:val="100"/>
          <w:i/>
          <w:position w:val="2"/>
        </w:rPr>
        <w:t>.”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5" w:lineRule="auto"/>
        <w:ind w:left="948" w:right="2434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95.5pt;margin-top:76.018845pt;width:361pt;height:29.577pt;mso-position-horizontal-relative:page;mso-position-vertical-relative:paragraph;z-index:-1324" coordorigin="1910,1520" coordsize="7220,592">
            <v:group style="position:absolute;left:1920;top:1530;width:7200;height:572" coordorigin="1920,1530" coordsize="7200,572">
              <v:shape style="position:absolute;left:1920;top:1530;width:7200;height:572" coordorigin="1920,1530" coordsize="7200,572" path="m1920,2102l9120,2102,9120,1530,1920,1530,1920,2102e" filled="t" fillcolor="#1F4E79" stroked="f">
                <v:path arrowok="t"/>
                <v:fill/>
              </v:shape>
            </v:group>
            <v:group style="position:absolute;left:1920;top:1530;width:7200;height:572" coordorigin="1920,1530" coordsize="7200,572">
              <v:shape style="position:absolute;left:1920;top:1530;width:7200;height:572" coordorigin="1920,1530" coordsize="7200,572" path="m1920,2102l9120,2102,9120,1530,1920,1530,1920,2102xe" filled="f" stroked="t" strokeweight=".5pt" strokecolor="#41709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een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over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omp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y-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sed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RM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earni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efle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eep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lly</w:t>
      </w:r>
      <w:r>
        <w:rPr>
          <w:rFonts w:ascii="Calibri" w:hAnsi="Calibri" w:cs="Calibri" w:eastAsia="Calibri"/>
          <w:sz w:val="22"/>
          <w:szCs w:val="22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own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cti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es.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empowe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2"/>
          <w:szCs w:val="22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yself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HR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pro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7"/>
          <w:w w:val="100"/>
          <w:i/>
        </w:rPr>
        <w:t>.”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180" w:lineRule="exact"/>
        <w:ind w:left="688" w:right="-20"/>
        <w:jc w:val="left"/>
        <w:tabs>
          <w:tab w:pos="702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©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2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0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1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6</w:t>
      </w:r>
      <w:r>
        <w:rPr>
          <w:rFonts w:ascii="Calibri" w:hAnsi="Calibri" w:cs="Calibri" w:eastAsia="Calibri"/>
          <w:sz w:val="12"/>
          <w:szCs w:val="12"/>
          <w:color w:val="FFFFFF"/>
          <w:spacing w:val="4"/>
          <w:w w:val="100"/>
          <w:position w:val="3"/>
        </w:rPr>
        <w:t> 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SH</w:t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3"/>
        </w:rPr>
        <w:t>R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12"/>
          <w:szCs w:val="12"/>
          <w:color w:val="FFFFFF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12"/>
          <w:szCs w:val="12"/>
          <w:color w:val="FFFFFF"/>
          <w:spacing w:val="-1"/>
          <w:w w:val="100"/>
          <w:position w:val="-1"/>
        </w:rPr>
        <w:t>29</w:t>
      </w:r>
      <w:r>
        <w:rPr>
          <w:rFonts w:ascii="Calibri" w:hAnsi="Calibri" w:cs="Calibri" w:eastAsia="Calibri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right="8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</w:rPr>
        <w:t>15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sectPr>
      <w:pgMar w:header="118" w:footer="0" w:top="2240" w:bottom="0" w:left="1540" w:right="40"/>
      <w:headerReference w:type="default" r:id="rId77"/>
      <w:pgSz w:w="11040" w:h="1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41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41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40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408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407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40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5.009995pt;margin-top:81.389999pt;width:127.246875pt;height:22.04pt;mso-position-horizontal-relative:page;mso-position-vertical-relative:page;z-index:-1405" type="#_x0000_t202" filled="f" stroked="f">
          <v:textbox inset="0,0,0,0">
            <w:txbxContent>
              <w:p>
                <w:pPr>
                  <w:spacing w:before="0" w:after="0" w:line="428" w:lineRule="exact"/>
                  <w:ind w:left="20" w:right="-80"/>
                  <w:jc w:val="left"/>
                  <w:rPr>
                    <w:rFonts w:ascii="Calibri" w:hAnsi="Calibri" w:cs="Calibri" w:eastAsia="Calibri"/>
                    <w:sz w:val="40"/>
                    <w:szCs w:val="40"/>
                  </w:rPr>
                </w:pPr>
                <w:rPr/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8"/>
                    <w:w w:val="100"/>
                    <w:position w:val="2"/>
                  </w:rPr>
                  <w:t>x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am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O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5"/>
                    <w:w w:val="100"/>
                    <w:position w:val="2"/>
                  </w:rPr>
                  <w:t>v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5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v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1"/>
                    <w:w w:val="100"/>
                    <w:position w:val="2"/>
                  </w:rPr>
                  <w:t>i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w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404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403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402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0.860001pt;margin-top:82.949997pt;width:198.348565pt;height:22.04pt;mso-position-horizontal-relative:page;mso-position-vertical-relative:page;z-index:-1401" type="#_x0000_t202" filled="f" stroked="f">
          <v:textbox inset="0,0,0,0">
            <w:txbxContent>
              <w:p>
                <w:pPr>
                  <w:spacing w:before="0" w:after="0" w:line="428" w:lineRule="exact"/>
                  <w:ind w:left="20" w:right="-80"/>
                  <w:jc w:val="left"/>
                  <w:rPr>
                    <w:rFonts w:ascii="Calibri" w:hAnsi="Calibri" w:cs="Calibri" w:eastAsia="Calibri"/>
                    <w:sz w:val="40"/>
                    <w:szCs w:val="40"/>
                  </w:rPr>
                </w:pPr>
                <w:rPr/>
                <w:r>
                  <w:rPr>
                    <w:rFonts w:ascii="Calibri" w:hAnsi="Calibri" w:cs="Calibri" w:eastAsia="Calibri"/>
                    <w:sz w:val="40"/>
                    <w:szCs w:val="40"/>
                    <w:spacing w:val="-6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c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om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m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ended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5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P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9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og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7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am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40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399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398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39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1.190002pt;margin-top:81.239998pt;width:263.343725pt;height:22.04pt;mso-position-horizontal-relative:page;mso-position-vertical-relative:page;z-index:-1396" type="#_x0000_t202" filled="f" stroked="f">
          <v:textbox inset="0,0,0,0">
            <w:txbxContent>
              <w:p>
                <w:pPr>
                  <w:spacing w:before="0" w:after="0" w:line="428" w:lineRule="exact"/>
                  <w:ind w:left="20" w:right="-80"/>
                  <w:jc w:val="left"/>
                  <w:rPr>
                    <w:rFonts w:ascii="Calibri" w:hAnsi="Calibri" w:cs="Calibri" w:eastAsia="Calibri"/>
                    <w:sz w:val="40"/>
                    <w:szCs w:val="40"/>
                  </w:rPr>
                </w:pPr>
                <w:rPr/>
                <w:r>
                  <w:rPr>
                    <w:rFonts w:ascii="Calibri" w:hAnsi="Calibri" w:cs="Calibri" w:eastAsia="Calibri"/>
                    <w:sz w:val="40"/>
                    <w:szCs w:val="40"/>
                    <w:spacing w:val="-10"/>
                    <w:w w:val="100"/>
                    <w:position w:val="2"/>
                  </w:rPr>
                  <w:t>P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ass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9"/>
                    <w:w w:val="100"/>
                    <w:position w:val="2"/>
                  </w:rPr>
                  <w:t>Y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o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u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8"/>
                    <w:w w:val="100"/>
                    <w:position w:val="2"/>
                  </w:rPr>
                  <w:t>x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am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w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1"/>
                    <w:w w:val="100"/>
                    <w:position w:val="2"/>
                  </w:rPr>
                  <w:t>i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th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Confide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n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1"/>
                    <w:w w:val="100"/>
                    <w:position w:val="2"/>
                  </w:rPr>
                  <w:t>c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395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394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393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2.25pt;margin-top:81.190002pt;width:211.574026pt;height:22.04pt;mso-position-horizontal-relative:page;mso-position-vertical-relative:page;z-index:-1392" type="#_x0000_t202" filled="f" stroked="f">
          <v:textbox inset="0,0,0,0">
            <w:txbxContent>
              <w:p>
                <w:pPr>
                  <w:spacing w:before="0" w:after="0" w:line="428" w:lineRule="exact"/>
                  <w:ind w:left="20" w:right="-80"/>
                  <w:jc w:val="left"/>
                  <w:rPr>
                    <w:rFonts w:ascii="Calibri" w:hAnsi="Calibri" w:cs="Calibri" w:eastAsia="Calibri"/>
                    <w:sz w:val="40"/>
                    <w:szCs w:val="40"/>
                  </w:rPr>
                </w:pPr>
                <w:rPr/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Unde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7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6"/>
                    <w:w w:val="100"/>
                    <w:position w:val="2"/>
                  </w:rPr>
                  <w:t>s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5"/>
                    <w:w w:val="100"/>
                    <w:position w:val="2"/>
                  </w:rPr>
                  <w:t>t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and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5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30"/>
                    <w:w w:val="100"/>
                    <w:position w:val="2"/>
                  </w:rPr>
                  <w:t>Y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our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2"/>
                    <w:w w:val="100"/>
                    <w:position w:val="2"/>
                  </w:rPr>
                  <w:t> 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P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9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og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5"/>
                    <w:w w:val="100"/>
                    <w:position w:val="2"/>
                  </w:rPr>
                  <w:t>r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ess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391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390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38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02.57pt;margin-top:77.613998pt;width:53.199pt;height:31.036pt;mso-position-horizontal-relative:page;mso-position-vertical-relative:page;z-index:-1388" type="#_x0000_t75">
          <v:imagedata r:id="rId1" o:title=""/>
        </v:shape>
      </w:pict>
    </w:r>
    <w:r>
      <w:rPr/>
      <w:pict>
        <v:group style="position:absolute;margin-left:102.57pt;margin-top:112.650002pt;width:346.09pt;height:.1pt;mso-position-horizontal-relative:page;mso-position-vertical-relative:page;z-index:-1387" coordorigin="2051,2253" coordsize="6922,2">
          <v:shape style="position:absolute;left:2051;top:2253;width:6922;height:2" coordorigin="2051,2253" coordsize="6922,0" path="m2051,2253l8973,2253e" filled="f" stroked="t" strokeweight=".25pt" strokecolor="#5B9BD4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5pt;margin-top:4.88pt;width:54.076066pt;height:14pt;mso-position-horizontal-relative:page;mso-position-vertical-relative:page;z-index:-138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1"/>
                  </w:rPr>
                  <w:t>16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3.880005pt;margin-top:81.190002pt;width:93.075388pt;height:22.04pt;mso-position-horizontal-relative:page;mso-position-vertical-relative:page;z-index:-1385" type="#_x0000_t202" filled="f" stroked="f">
          <v:textbox inset="0,0,0,0">
            <w:txbxContent>
              <w:p>
                <w:pPr>
                  <w:spacing w:before="0" w:after="0" w:line="428" w:lineRule="exact"/>
                  <w:ind w:left="20" w:right="-80"/>
                  <w:jc w:val="left"/>
                  <w:rPr>
                    <w:rFonts w:ascii="Calibri" w:hAnsi="Calibri" w:cs="Calibri" w:eastAsia="Calibri"/>
                    <w:sz w:val="40"/>
                    <w:szCs w:val="40"/>
                  </w:rPr>
                </w:pPr>
                <w:rPr/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Que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-6"/>
                    <w:w w:val="100"/>
                    <w:position w:val="2"/>
                  </w:rPr>
                  <w:t>s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2"/>
                  </w:rPr>
                  <w:t>tions?</w:t>
                </w:r>
                <w:r>
                  <w:rPr>
                    <w:rFonts w:ascii="Calibri" w:hAnsi="Calibri" w:cs="Calibri" w:eastAsia="Calibri"/>
                    <w:sz w:val="40"/>
                    <w:szCs w:val="4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header" Target="header2.xml"/><Relationship Id="rId25" Type="http://schemas.openxmlformats.org/officeDocument/2006/relationships/image" Target="media/image20.jpg"/><Relationship Id="rId26" Type="http://schemas.openxmlformats.org/officeDocument/2006/relationships/image" Target="media/image21.pn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eader" Target="header3.xml"/><Relationship Id="rId32" Type="http://schemas.openxmlformats.org/officeDocument/2006/relationships/image" Target="media/image27.jpg"/><Relationship Id="rId33" Type="http://schemas.openxmlformats.org/officeDocument/2006/relationships/image" Target="media/image28.pn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header" Target="header4.xml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header" Target="header5.xml"/><Relationship Id="rId42" Type="http://schemas.openxmlformats.org/officeDocument/2006/relationships/image" Target="media/image36.png"/><Relationship Id="rId43" Type="http://schemas.openxmlformats.org/officeDocument/2006/relationships/image" Target="media/image37.jpg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g"/><Relationship Id="rId49" Type="http://schemas.openxmlformats.org/officeDocument/2006/relationships/image" Target="media/image43.png"/><Relationship Id="rId50" Type="http://schemas.openxmlformats.org/officeDocument/2006/relationships/image" Target="media/image44.jpg"/><Relationship Id="rId51" Type="http://schemas.openxmlformats.org/officeDocument/2006/relationships/image" Target="media/image45.png"/><Relationship Id="rId52" Type="http://schemas.openxmlformats.org/officeDocument/2006/relationships/image" Target="media/image46.jp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g"/><Relationship Id="rId56" Type="http://schemas.openxmlformats.org/officeDocument/2006/relationships/header" Target="header6.xml"/><Relationship Id="rId57" Type="http://schemas.openxmlformats.org/officeDocument/2006/relationships/image" Target="media/image51.jpg"/><Relationship Id="rId58" Type="http://schemas.openxmlformats.org/officeDocument/2006/relationships/image" Target="media/image52.png"/><Relationship Id="rId59" Type="http://schemas.openxmlformats.org/officeDocument/2006/relationships/image" Target="media/image53.jpg"/><Relationship Id="rId60" Type="http://schemas.openxmlformats.org/officeDocument/2006/relationships/image" Target="media/image54.jpg"/><Relationship Id="rId61" Type="http://schemas.openxmlformats.org/officeDocument/2006/relationships/header" Target="header7.xml"/><Relationship Id="rId62" Type="http://schemas.openxmlformats.org/officeDocument/2006/relationships/image" Target="media/image56.jpg"/><Relationship Id="rId63" Type="http://schemas.openxmlformats.org/officeDocument/2006/relationships/image" Target="media/image57.png"/><Relationship Id="rId64" Type="http://schemas.openxmlformats.org/officeDocument/2006/relationships/header" Target="header8.xml"/><Relationship Id="rId65" Type="http://schemas.openxmlformats.org/officeDocument/2006/relationships/image" Target="media/image59.png"/><Relationship Id="rId66" Type="http://schemas.openxmlformats.org/officeDocument/2006/relationships/image" Target="media/image60.jpg"/><Relationship Id="rId67" Type="http://schemas.openxmlformats.org/officeDocument/2006/relationships/image" Target="media/image61.png"/><Relationship Id="rId68" Type="http://schemas.openxmlformats.org/officeDocument/2006/relationships/image" Target="media/image62.jpg"/><Relationship Id="rId69" Type="http://schemas.openxmlformats.org/officeDocument/2006/relationships/image" Target="media/image63.png"/><Relationship Id="rId70" Type="http://schemas.openxmlformats.org/officeDocument/2006/relationships/image" Target="media/image64.jpg"/><Relationship Id="rId71" Type="http://schemas.openxmlformats.org/officeDocument/2006/relationships/image" Target="media/image65.png"/><Relationship Id="rId72" Type="http://schemas.openxmlformats.org/officeDocument/2006/relationships/image" Target="media/image66.jp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header" Target="header9.xm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Cusick</dc:creator>
  <dc:title>PowerPoint Presentation</dc:title>
  <dcterms:created xsi:type="dcterms:W3CDTF">2016-10-06T10:32:11Z</dcterms:created>
  <dcterms:modified xsi:type="dcterms:W3CDTF">2016-10-06T10:32:11Z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LastSaved">
    <vt:filetime>2016-10-06T00:00:00Z</vt:filetime>
  </property>
</Properties>
</file>